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6780" w:h="11900" w:orient="landscape"/>
          <w:pgMar w:top="1100" w:bottom="280" w:left="2200" w:right="6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5" w:right="-114"/>
        <w:jc w:val="left"/>
        <w:rPr>
          <w:rFonts w:ascii="Arial" w:hAnsi="Arial" w:cs="Arial" w:eastAsia="Arial"/>
          <w:sz w:val="49"/>
          <w:szCs w:val="49"/>
        </w:rPr>
      </w:pPr>
      <w:rPr/>
      <w:r>
        <w:rPr>
          <w:rFonts w:ascii="Arial" w:hAnsi="Arial" w:cs="Arial" w:eastAsia="Arial"/>
          <w:sz w:val="49"/>
          <w:szCs w:val="49"/>
          <w:color w:val="FFFFFF"/>
          <w:spacing w:val="0"/>
          <w:w w:val="96"/>
          <w:b/>
          <w:bCs/>
        </w:rPr>
        <w:t>Finishing</w:t>
      </w:r>
      <w:r>
        <w:rPr>
          <w:rFonts w:ascii="Arial" w:hAnsi="Arial" w:cs="Arial" w:eastAsia="Arial"/>
          <w:sz w:val="49"/>
          <w:szCs w:val="49"/>
          <w:color w:val="FFFFFF"/>
          <w:spacing w:val="12"/>
          <w:w w:val="96"/>
          <w:b/>
          <w:bCs/>
        </w:rPr>
        <w:t> </w:t>
      </w:r>
      <w:r>
        <w:rPr>
          <w:rFonts w:ascii="Arial" w:hAnsi="Arial" w:cs="Arial" w:eastAsia="Arial"/>
          <w:sz w:val="49"/>
          <w:szCs w:val="49"/>
          <w:color w:val="FFFFFF"/>
          <w:spacing w:val="0"/>
          <w:w w:val="100"/>
          <w:b/>
          <w:bCs/>
        </w:rPr>
        <w:t>Sander</w:t>
      </w:r>
      <w:r>
        <w:rPr>
          <w:rFonts w:ascii="Arial" w:hAnsi="Arial" w:cs="Arial" w:eastAsia="Arial"/>
          <w:sz w:val="49"/>
          <w:szCs w:val="49"/>
          <w:color w:val="000000"/>
          <w:spacing w:val="0"/>
          <w:w w:val="100"/>
        </w:rPr>
      </w:r>
    </w:p>
    <w:p>
      <w:pPr>
        <w:spacing w:before="0" w:after="0" w:line="240" w:lineRule="auto"/>
        <w:ind w:left="-35" w:right="-55"/>
        <w:jc w:val="center"/>
        <w:rPr>
          <w:rFonts w:ascii="Arial Black" w:hAnsi="Arial Black" w:cs="Arial Black" w:eastAsia="Arial Black"/>
          <w:sz w:val="20"/>
          <w:szCs w:val="20"/>
        </w:rPr>
      </w:pPr>
      <w:rPr/>
      <w:r>
        <w:rPr/>
        <w:br w:type="column"/>
      </w:r>
      <w:r>
        <w:rPr>
          <w:rFonts w:ascii="Arial Black" w:hAnsi="Arial Black" w:cs="Arial Black" w:eastAsia="Arial Black"/>
          <w:sz w:val="20"/>
          <w:szCs w:val="20"/>
          <w:color w:val="231F20"/>
          <w:spacing w:val="0"/>
          <w:w w:val="102"/>
          <w:b/>
          <w:bCs/>
        </w:rPr>
        <w:t>QUALITY</w:t>
      </w:r>
      <w:r>
        <w:rPr>
          <w:rFonts w:ascii="Arial Black" w:hAnsi="Arial Black" w:cs="Arial Black" w:eastAsia="Arial Black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55" w:right="228"/>
        <w:jc w:val="center"/>
        <w:rPr>
          <w:rFonts w:ascii="Arial Black" w:hAnsi="Arial Black" w:cs="Arial Black" w:eastAsia="Arial Black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479492pt;margin-top:-19.225533pt;width:17.56184pt;height:26.329901pt;mso-position-horizontal-relative:page;mso-position-vertical-relative:paragraph;z-index:-963" type="#_x0000_t202" filled="f" stroked="f">
            <v:textbox inset="0,0,0,0">
              <w:txbxContent>
                <w:p>
                  <w:pPr>
                    <w:spacing w:before="0" w:after="0" w:line="527" w:lineRule="exact"/>
                    <w:ind w:right="-119"/>
                    <w:jc w:val="left"/>
                    <w:rPr>
                      <w:rFonts w:ascii="Arial Black" w:hAnsi="Arial Black" w:cs="Arial Black" w:eastAsia="Arial Black"/>
                      <w:sz w:val="52"/>
                      <w:szCs w:val="52"/>
                    </w:rPr>
                  </w:pPr>
                  <w:rPr/>
                  <w:r>
                    <w:rPr>
                      <w:rFonts w:ascii="Arial Black" w:hAnsi="Arial Black" w:cs="Arial Black" w:eastAsia="Arial Black"/>
                      <w:sz w:val="52"/>
                      <w:szCs w:val="52"/>
                      <w:color w:val="FBB033"/>
                      <w:spacing w:val="0"/>
                      <w:w w:val="101"/>
                      <w:b/>
                      <w:bCs/>
                      <w:position w:val="1"/>
                    </w:rPr>
                    <w:t>1</w:t>
                  </w:r>
                  <w:r>
                    <w:rPr>
                      <w:rFonts w:ascii="Arial Black" w:hAnsi="Arial Black" w:cs="Arial Black" w:eastAsia="Arial Black"/>
                      <w:sz w:val="52"/>
                      <w:szCs w:val="5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 style="position:absolute;margin-left:489.628998pt;margin-top:-30.270874pt;width:5.854295pt;height:7.985277pt;mso-position-horizontal-relative:page;mso-position-vertical-relative:paragraph;z-index:-962;rotation:10" type="#_x0000_t136" fillcolor="#FFFFFF" stroked="f">
            <o:extrusion v:ext="view" autorotationcenter="t"/>
            <v:textpath style="font-family:&amp;quot;Arial Black&amp;quot;;font-size:8pt;v-text-kern:t;mso-text-shadow:auto;font-weight:bold" string="A"/>
          </v:shape>
        </w:pict>
      </w:r>
      <w:r>
        <w:rPr/>
        <w:pict>
          <w10:wrap type="none"/>
          <v:shape style="position:absolute;margin-left:479.746338pt;margin-top:18.175861pt;width:5.953132pt;height:8.126048pt;mso-position-horizontal-relative:page;mso-position-vertical-relative:paragraph;z-index:-961;rotation:12" type="#_x0000_t136" fillcolor="#FFFFFF" stroked="f">
            <o:extrusion v:ext="view" autorotationcenter="t"/>
            <v:textpath style="font-family:&amp;quot;Arial Black&amp;quot;;font-size:8pt;v-text-kern:t;mso-text-shadow:auto;font-weight:bold" string="A"/>
          </v:shape>
        </w:pict>
      </w:r>
      <w:r>
        <w:rPr/>
        <w:pict>
          <w10:wrap type="none"/>
          <v:shape style="position:absolute;margin-left:476.809143pt;margin-top:-29.181545pt;width:5.940988pt;height:8.048202pt;mso-position-horizontal-relative:page;mso-position-vertical-relative:paragraph;z-index:-960;rotation:341" type="#_x0000_t136" fillcolor="#FFFFFF" stroked="f">
            <o:extrusion v:ext="view" autorotationcenter="t"/>
            <v:textpath style="font-family:&amp;quot;Arial Black&amp;quot;;font-size:8pt;v-text-kern:t;mso-text-shadow:auto;font-weight:bold" string="R"/>
          </v:shape>
        </w:pict>
      </w:r>
      <w:r>
        <w:rPr/>
        <w:pict>
          <w10:wrap type="none"/>
          <v:shape style="position:absolute;margin-left:493.023834pt;margin-top:17.738298pt;width:3.09709pt;height:8.150101pt;mso-position-horizontal-relative:page;mso-position-vertical-relative:paragraph;z-index:-959;rotation:346" type="#_x0000_t136" fillcolor="#FFFFFF" stroked="f">
            <o:extrusion v:ext="view" autorotationcenter="t"/>
            <v:textpath style="font-family:&amp;quot;Arial Black&amp;quot;;font-size:8pt;v-text-kern:t;mso-text-shadow:auto;font-weight:bold" string="I"/>
          </v:shape>
        </w:pict>
      </w:r>
      <w:r>
        <w:rPr/>
        <w:pict>
          <w10:wrap type="none"/>
          <v:shape style="position:absolute;margin-left:483.277344pt;margin-top:-30.499454pt;width:5.910836pt;height:8.026329pt;mso-position-horizontal-relative:page;mso-position-vertical-relative:paragraph;z-index:-958;rotation:356" type="#_x0000_t136" fillcolor="#FFFFFF" stroked="f">
            <o:extrusion v:ext="view" autorotationcenter="t"/>
            <v:textpath style="font-family:&amp;quot;Arial Black&amp;quot;;font-size:8pt;v-text-kern:t;mso-text-shadow:auto;font-weight:bold" string="R"/>
          </v:shape>
        </w:pict>
      </w:r>
      <w:r>
        <w:rPr/>
        <w:pict>
          <w10:wrap type="none"/>
          <v:shape style="position:absolute;margin-left:486.878998pt;margin-top:18.65505pt;width:5.189907pt;height:8.172429pt;mso-position-horizontal-relative:page;mso-position-vertical-relative:paragraph;z-index:-957;rotation:358" type="#_x0000_t136" fillcolor="#FFFFFF" stroked="f">
            <o:extrusion v:ext="view" autorotationcenter="t"/>
            <v:textpath style="font-family:&amp;quot;Arial Black&amp;quot;;font-size:8pt;v-text-kern:t;mso-text-shadow:auto;font-weight:bold" string="L"/>
          </v:shape>
        </w:pict>
      </w:r>
      <w:r>
        <w:rPr>
          <w:rFonts w:ascii="Arial Black" w:hAnsi="Arial Black" w:cs="Arial Black" w:eastAsia="Arial Black"/>
          <w:sz w:val="16"/>
          <w:szCs w:val="16"/>
          <w:color w:val="FBB033"/>
          <w:spacing w:val="-8"/>
          <w:w w:val="99"/>
          <w:b/>
          <w:bCs/>
        </w:rPr>
        <w:t>Y</w:t>
      </w:r>
      <w:r>
        <w:rPr>
          <w:rFonts w:ascii="Arial Black" w:hAnsi="Arial Black" w:cs="Arial Black" w:eastAsia="Arial Black"/>
          <w:sz w:val="16"/>
          <w:szCs w:val="16"/>
          <w:color w:val="FBB033"/>
          <w:spacing w:val="-8"/>
          <w:w w:val="99"/>
          <w:b/>
          <w:bCs/>
        </w:rPr>
        <w:t>E</w:t>
      </w:r>
      <w:r>
        <w:rPr>
          <w:rFonts w:ascii="Arial Black" w:hAnsi="Arial Black" w:cs="Arial Black" w:eastAsia="Arial Black"/>
          <w:sz w:val="16"/>
          <w:szCs w:val="16"/>
          <w:color w:val="FBB033"/>
          <w:spacing w:val="-8"/>
          <w:w w:val="99"/>
          <w:b/>
          <w:bCs/>
        </w:rPr>
        <w:t>A</w:t>
      </w:r>
      <w:r>
        <w:rPr>
          <w:rFonts w:ascii="Arial Black" w:hAnsi="Arial Black" w:cs="Arial Black" w:eastAsia="Arial Black"/>
          <w:sz w:val="16"/>
          <w:szCs w:val="16"/>
          <w:color w:val="FBB033"/>
          <w:spacing w:val="0"/>
          <w:w w:val="99"/>
          <w:b/>
          <w:bCs/>
        </w:rPr>
        <w:t>R</w:t>
      </w:r>
      <w:r>
        <w:rPr>
          <w:rFonts w:ascii="Arial Black" w:hAnsi="Arial Black" w:cs="Arial Black" w:eastAsia="Arial Black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57" w:lineRule="exact"/>
        <w:ind w:right="-114"/>
        <w:jc w:val="left"/>
        <w:rPr>
          <w:rFonts w:ascii="Arial" w:hAnsi="Arial" w:cs="Arial" w:eastAsia="Arial"/>
          <w:sz w:val="49"/>
          <w:szCs w:val="49"/>
        </w:rPr>
      </w:pPr>
      <w:rPr/>
      <w:r>
        <w:rPr>
          <w:rFonts w:ascii="Arial" w:hAnsi="Arial" w:cs="Arial" w:eastAsia="Arial"/>
          <w:sz w:val="49"/>
          <w:szCs w:val="49"/>
          <w:color w:val="FFFFFF"/>
          <w:spacing w:val="0"/>
          <w:w w:val="96"/>
          <w:b/>
          <w:bCs/>
          <w:position w:val="-1"/>
        </w:rPr>
        <w:t>Finishing</w:t>
      </w:r>
      <w:r>
        <w:rPr>
          <w:rFonts w:ascii="Arial" w:hAnsi="Arial" w:cs="Arial" w:eastAsia="Arial"/>
          <w:sz w:val="49"/>
          <w:szCs w:val="49"/>
          <w:color w:val="FFFFFF"/>
          <w:spacing w:val="12"/>
          <w:w w:val="96"/>
          <w:b/>
          <w:bCs/>
          <w:position w:val="-1"/>
        </w:rPr>
        <w:t> </w:t>
      </w:r>
      <w:r>
        <w:rPr>
          <w:rFonts w:ascii="Arial" w:hAnsi="Arial" w:cs="Arial" w:eastAsia="Arial"/>
          <w:sz w:val="49"/>
          <w:szCs w:val="49"/>
          <w:color w:val="FFFFFF"/>
          <w:spacing w:val="0"/>
          <w:w w:val="100"/>
          <w:b/>
          <w:bCs/>
          <w:position w:val="-1"/>
        </w:rPr>
        <w:t>Sander</w:t>
      </w:r>
      <w:r>
        <w:rPr>
          <w:rFonts w:ascii="Arial" w:hAnsi="Arial" w:cs="Arial" w:eastAsia="Arial"/>
          <w:sz w:val="49"/>
          <w:szCs w:val="4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  <w:b/>
          <w:bCs/>
          <w:i/>
        </w:rPr>
        <w:t>FS2001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780" w:h="11900" w:orient="landscape"/>
          <w:pgMar w:top="1100" w:bottom="280" w:left="2200" w:right="600"/>
          <w:cols w:num="4" w:equalWidth="0">
            <w:col w:w="3996" w:space="3051"/>
            <w:col w:w="1030" w:space="643"/>
            <w:col w:w="3891" w:space="601"/>
            <w:col w:w="768"/>
          </w:cols>
        </w:sectPr>
      </w:pPr>
      <w:rPr/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6780" w:h="11900" w:orient="landscape"/>
          <w:pgMar w:top="1100" w:bottom="280" w:left="2200" w:right="600"/>
        </w:sectPr>
      </w:pPr>
      <w:rPr/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/>
        <w:pict>
          <v:group style="position:absolute;margin-left:.319pt;margin-top:0pt;width:838.681pt;height:595pt;mso-position-horizontal-relative:page;mso-position-vertical-relative:page;z-index:-964" coordorigin="6,0" coordsize="16774,11900">
            <v:group style="position:absolute;left:8390;top:0;width:8389;height:11900" coordorigin="8390,0" coordsize="8389,11900">
              <v:shape style="position:absolute;left:8390;top:0;width:8389;height:11900" coordorigin="8390,0" coordsize="8389,11900" path="m8390,11900l16779,11900,16779,0,8390,0,8390,11900e" filled="t" fillcolor="#FBB033" stroked="f">
                <v:path arrowok="t"/>
                <v:fill/>
              </v:shape>
            </v:group>
            <v:group style="position:absolute;left:8672;top:283;width:7824;height:9099" coordorigin="8672,283" coordsize="7824,9099">
              <v:shape style="position:absolute;left:8672;top:283;width:7824;height:9099" coordorigin="8672,283" coordsize="7824,9099" path="m16496,9382l8672,9382,8672,283,16496,283,16496,9382e" filled="t" fillcolor="#FFFFFF" stroked="f">
                <v:path arrowok="t"/>
                <v:fill/>
              </v:shape>
            </v:group>
            <v:group style="position:absolute;left:8672;top:7598;width:7824;height:1784" coordorigin="8672,7598" coordsize="7824,1784">
              <v:shape style="position:absolute;left:8672;top:7598;width:7824;height:1784" coordorigin="8672,7598" coordsize="7824,1784" path="m16496,7598l16473,7673,16445,7744,16411,7812,16374,7877,16332,7939,16286,7998,16237,8053,16185,8105,16131,8153,16074,8198,16015,8239,15955,8275,15894,8308,15832,8337,15769,8362,15707,8382,15645,8398,15584,8410,15524,8417,15466,8419,8672,8419,8672,9382,16496,9382,16496,7598e" filled="t" fillcolor="#231F20" stroked="f">
                <v:path arrowok="t"/>
                <v:fill/>
              </v:shape>
            </v:group>
            <v:group style="position:absolute;left:12888;top:1456;width:811;height:1125" coordorigin="12888,1456" coordsize="811,1125">
              <v:shape style="position:absolute;left:12888;top:1456;width:811;height:1125" coordorigin="12888,1456" coordsize="811,1125" path="m13699,1456l13498,1456,13487,1457,13422,1460,13360,1468,13301,1481,13228,1505,13157,1538,13106,1571,13045,1622,12993,1683,12959,1736,12926,1806,12904,1880,12893,1941,12888,2005,12888,2028,12889,2046,12900,2122,12915,2185,12933,2244,12967,2316,12999,2368,13047,2431,13105,2484,13158,2519,13229,2553,13305,2573,13368,2580,13412,2582,13699,2582,13699,2300,13600,2300,13579,2299,13518,2294,13442,2279,13370,2250,13308,2197,13271,2132,13257,2073,13252,2001,13254,1979,13267,1920,13308,1852,13369,1803,13424,1775,13483,1758,13562,1747,13623,1744,13699,1744,13699,1456e" filled="t" fillcolor="#231F20" stroked="f">
                <v:path arrowok="t"/>
                <v:fill/>
              </v:shape>
            </v:group>
            <v:group style="position:absolute;left:11845;top:1456;width:916;height:1142" coordorigin="11845,1456" coordsize="916,1142">
              <v:shape style="position:absolute;left:11845;top:1456;width:916;height:1142" coordorigin="11845,1456" coordsize="916,1142" path="m12761,1456l12408,1457,12346,1460,12286,1467,12210,1486,12153,1507,12083,1542,12019,1589,11973,1633,11927,1695,11898,1747,11872,1807,11854,1881,11847,1941,11845,2007,11845,2028,11850,2088,11863,2166,11886,2243,11910,2299,11940,2352,11987,2416,12043,2468,12107,2512,12162,2541,12221,2565,12294,2583,12353,2592,12417,2597,12462,2598,12487,2597,12558,2590,12620,2576,12691,2545,12749,2500,12761,2487,12756,2327,12449,2327,12429,2326,12353,2307,12297,2277,12243,2222,12209,2165,12186,2090,12179,2028,12180,2006,12189,1946,12219,1872,12253,1821,12314,1771,12390,1744,12457,1738,12761,1738,12761,1456e" filled="t" fillcolor="#231F20" stroked="f">
                <v:path arrowok="t"/>
                <v:fill/>
              </v:shape>
            </v:group>
            <v:group style="position:absolute;left:12449;top:2190;width:307;height:137" coordorigin="12449,2190" coordsize="307,137">
              <v:shape style="position:absolute;left:12449;top:2190;width:307;height:137" coordorigin="12449,2190" coordsize="307,137" path="m12751,2190l12699,2246,12646,2281,12590,2306,12513,2323,12449,2327,12756,2327,12751,2190e" filled="t" fillcolor="#231F20" stroked="f">
                <v:path arrowok="t"/>
                <v:fill/>
              </v:shape>
            </v:group>
            <v:group style="position:absolute;left:10756;top:1456;width:981;height:1125" coordorigin="10756,1456" coordsize="981,1125">
              <v:shape style="position:absolute;left:10756;top:1456;width:981;height:1125" coordorigin="10756,1456" coordsize="981,1125" path="m11422,1456l10756,1456,10756,2582,11090,2582,11090,1738,11738,1738,11734,1671,11719,1610,11684,1543,11631,1498,11563,1472,11498,1460,11449,1457,11422,1456e" filled="t" fillcolor="#231F20" stroked="f">
                <v:path arrowok="t"/>
                <v:fill/>
              </v:shape>
            </v:group>
            <v:group style="position:absolute;left:11090;top:1738;width:648;height:844" coordorigin="11090,1738" coordsize="648,844">
              <v:shape style="position:absolute;left:11090;top:1738;width:648;height:844" coordorigin="11090,1738" coordsize="648,844" path="m11738,1738l11090,1738,11268,1738,11294,1738,11361,1754,11375,1832,11375,1859,11375,2582,11738,2582,11738,1738e" filled="t" fillcolor="#231F20" stroked="f">
                <v:path arrowok="t"/>
                <v:fill/>
              </v:shape>
            </v:group>
            <v:group style="position:absolute;left:10262;top:1456;width:330;height:329" coordorigin="10262,1456" coordsize="330,329">
              <v:shape style="position:absolute;left:10262;top:1456;width:330;height:329" coordorigin="10262,1456" coordsize="330,329" path="m10262,1456l10592,1456,10592,1785,10262,1785,10262,1456e" filled="t" fillcolor="#231F20" stroked="f">
                <v:path arrowok="t"/>
                <v:fill/>
              </v:shape>
            </v:group>
            <v:group style="position:absolute;left:10262;top:1916;width:330;height:665" coordorigin="10262,1916" coordsize="330,665">
              <v:shape style="position:absolute;left:10262;top:1916;width:330;height:665" coordorigin="10262,1916" coordsize="330,665" path="m10592,2582l10262,2582,10262,1916,10592,1916,10592,2582e" filled="t" fillcolor="#231F20" stroked="f">
                <v:path arrowok="t"/>
                <v:fill/>
              </v:shape>
            </v:group>
            <v:group style="position:absolute;left:12560;top:1869;width:300;height:298" coordorigin="12560,1869" coordsize="300,298">
              <v:shape style="position:absolute;left:12560;top:1869;width:300;height:298" coordorigin="12560,1869" coordsize="300,298" path="m12560,1869l12859,1869,12859,2167,12560,2167,12560,1869e" filled="t" fillcolor="#231F20" stroked="f">
                <v:path arrowok="t"/>
                <v:fill/>
              </v:shape>
            </v:group>
            <v:group style="position:absolute;left:13805;top:2070;width:1098;height:540" coordorigin="13805,2070" coordsize="1098,540">
              <v:shape style="position:absolute;left:13805;top:2070;width:1098;height:540" coordorigin="13805,2070" coordsize="1098,540" path="m14142,2070l13805,2081,13807,2100,13809,2119,13828,2193,13849,2250,13877,2308,13910,2361,13959,2422,14017,2477,14067,2514,14121,2547,14193,2578,14269,2599,14330,2608,14396,2610,14415,2610,14492,2599,14568,2578,14625,2553,14683,2521,14746,2475,14802,2421,14840,2373,14876,2319,14903,2269,14369,2269,14350,2268,14273,2244,14211,2199,14173,2149,14147,2089,14142,2070e" filled="t" fillcolor="#231F20" stroked="f">
                <v:path arrowok="t"/>
                <v:fill/>
              </v:shape>
            </v:group>
            <v:group style="position:absolute;left:14369;top:2070;width:588;height:199" coordorigin="14369,2070" coordsize="588,199">
              <v:shape style="position:absolute;left:14369;top:2070;width:588;height:199" coordorigin="14369,2070" coordsize="588,199" path="m14957,2070l14612,2085,14607,2103,14600,2120,14555,2189,14507,2232,14435,2262,14369,2269,14903,2269,14928,2208,14949,2130,14955,2091,14957,2070e" filled="t" fillcolor="#231F20" stroked="f">
                <v:path arrowok="t"/>
                <v:fill/>
              </v:shape>
            </v:group>
            <v:group style="position:absolute;left:13804;top:1426;width:1099;height:540" coordorigin="13804,1426" coordsize="1099,540">
              <v:shape style="position:absolute;left:13804;top:1426;width:1099;height:540" coordorigin="13804,1426" coordsize="1099,540" path="m14382,1426l14306,1431,14230,1447,14173,1466,14116,1493,14060,1525,14000,1574,13945,1631,13907,1681,13872,1736,13845,1791,13825,1848,13808,1926,13804,1966,14145,1950,14150,1933,14157,1916,14204,1847,14252,1804,14325,1774,14390,1767,14903,1767,14899,1759,14869,1706,14825,1642,14772,1585,14725,1545,14672,1508,14616,1478,14560,1455,14502,1439,14443,1429,14402,1426,14382,1426e" filled="t" fillcolor="#231F20" stroked="f">
                <v:path arrowok="t"/>
                <v:fill/>
              </v:shape>
            </v:group>
            <v:group style="position:absolute;left:14390;top:1767;width:566;height:199" coordorigin="14390,1767" coordsize="566,199">
              <v:shape style="position:absolute;left:14390;top:1767;width:566;height:199" coordorigin="14390,1767" coordsize="566,199" path="m14903,1767l14390,1767,14410,1768,14429,1772,14486,1793,14547,1838,14586,1888,14612,1946,14617,1966,14956,1951,14941,1873,14923,1815,14908,1778,14903,1767e" filled="t" fillcolor="#231F20" stroked="f">
                <v:path arrowok="t"/>
                <v:fill/>
              </v:shape>
            </v:group>
            <v:group style="position:absolute;left:8967;top:7924;width:1591;height:1949" coordorigin="8967,7924" coordsize="1591,1949">
              <v:shape style="position:absolute;left:8967;top:7924;width:1591;height:1949" coordorigin="8967,7924" coordsize="1591,1949" path="m10558,9873l8967,9873,8967,7924,10558,7924,10558,9873e" filled="t" fillcolor="#FFFFFF" stroked="f">
                <v:path arrowok="t"/>
                <v:fill/>
              </v:shape>
            </v:group>
            <v:group style="position:absolute;left:8967;top:7924;width:1591;height:1949" coordorigin="8967,7924" coordsize="1591,1949">
              <v:shape style="position:absolute;left:8967;top:7924;width:1591;height:1949" coordorigin="8967,7924" coordsize="1591,1949" path="m10558,9873l8967,9873,8967,7924,10558,7924,10558,9873xe" filled="f" stroked="t" strokeweight=".5pt" strokecolor="#231F20">
                <v:path arrowok="t"/>
              </v:shape>
            </v:group>
            <v:group style="position:absolute;left:8996;top:7954;width:1533;height:1890" coordorigin="8996,7954" coordsize="1533,1890">
              <v:shape style="position:absolute;left:8996;top:7954;width:1533;height:1890" coordorigin="8996,7954" coordsize="1533,1890" path="m10528,9844l8996,9844,8996,7954,10528,7954,10528,9844e" filled="t" fillcolor="#FBB033" stroked="f">
                <v:path arrowok="t"/>
                <v:fill/>
              </v:shape>
            </v:group>
            <v:group style="position:absolute;left:9142;top:8257;width:1240;height:1240" coordorigin="9142,8257" coordsize="1240,1240">
              <v:shape style="position:absolute;left:9142;top:8257;width:1240;height:1240" coordorigin="9142,8257" coordsize="1240,1240" path="m9762,8257l9662,8265,9566,8288,9477,8326,9396,8376,9324,8438,9262,8511,9211,8592,9174,8681,9150,8776,9142,8877,9144,8928,9160,9026,9191,9118,9235,9203,9292,9280,9359,9347,9436,9404,9521,9448,9613,9479,9711,9495,9762,9497,9813,9495,9911,9479,10003,9448,10089,9404,10166,9347,10233,9280,10289,9203,10333,9118,10364,9026,10380,8928,10382,8877,10380,8826,10364,8728,10333,8635,10289,8550,10233,8473,10166,8406,10089,8350,10003,8306,9911,8275,9813,8259,9762,8257e" filled="t" fillcolor="#231F20" stroked="f">
                <v:path arrowok="t"/>
                <v:fill/>
              </v:shape>
            </v:group>
            <v:group style="position:absolute;left:9156;top:8271;width:1212;height:1212" coordorigin="9156,8271" coordsize="1212,1212">
              <v:shape style="position:absolute;left:9156;top:8271;width:1212;height:1212" coordorigin="9156,8271" coordsize="1212,1212" path="m9762,8271l9664,8279,9571,8302,9484,8338,9404,8388,9334,8448,9273,8519,9224,8598,9187,8685,9164,8778,9156,8877,9158,8926,9174,9022,9204,9113,9247,9196,9302,9271,9368,9337,9443,9392,9526,9435,9617,9465,9712,9481,9762,9483,9812,9481,9908,9465,9998,9435,10081,9392,10157,9337,10222,9271,10278,9196,10321,9113,10351,9022,10366,8926,10368,8877,10366,8827,10351,8731,10321,8641,10278,8557,10222,8482,10157,8417,10081,8361,9998,8318,9908,8288,9812,8273,9762,8271e" filled="t" fillcolor="#FFFFFF" stroked="f">
                <v:path arrowok="t"/>
                <v:fill/>
              </v:shape>
            </v:group>
            <v:group style="position:absolute;left:9172;top:8286;width:1180;height:1180" coordorigin="9172,8286" coordsize="1180,1180">
              <v:shape style="position:absolute;left:9172;top:8286;width:1180;height:1180" coordorigin="9172,8286" coordsize="1180,1180" path="m9762,8286l9666,8294,9576,8317,9491,8352,9414,8400,9345,8459,9286,8528,9238,8605,9202,8690,9180,8781,9172,8877,9174,8925,9189,9019,9218,9106,9260,9188,9314,9261,9378,9325,9451,9379,9532,9421,9620,9450,9714,9465,9762,9467,9811,9465,9904,9450,9992,9421,10073,9379,10146,9325,10210,9261,10264,9188,10306,9106,10335,9019,10350,8925,10352,8877,10350,8828,10335,8735,10306,8647,10264,8566,10210,8493,10146,8429,10073,8375,9992,8333,9904,8304,9811,8288,9762,8286e" filled="t" fillcolor="#231F20" stroked="f">
                <v:path arrowok="t"/>
                <v:fill/>
              </v:shape>
            </v:group>
            <v:group style="position:absolute;left:9374;top:8488;width:777;height:777" coordorigin="9374,8488" coordsize="777,777">
              <v:shape style="position:absolute;left:9374;top:8488;width:777;height:777" coordorigin="9374,8488" coordsize="777,777" path="m9762,8488l9699,8493,9639,8508,9584,8532,9509,8582,9449,8647,9404,8726,9385,8783,9375,8845,9374,8877,9375,8909,9385,8970,9404,9028,9432,9081,9487,9151,9558,9207,9611,9235,9669,9254,9730,9264,9762,9265,9794,9264,9856,9254,9913,9235,9967,9207,10037,9151,10092,9081,10120,9028,10139,8970,10149,8909,10151,8877,10149,8845,10139,8783,10120,8726,10092,8672,10037,8602,9967,8546,9913,8519,9856,8499,9794,8489,9762,8488e" filled="t" fillcolor="#FFFFFF" stroked="f">
                <v:path arrowok="t"/>
                <v:fill/>
              </v:shape>
              <v:shape style="position:absolute;left:9386;top:8500;width:752;height:753" type="#_x0000_t75">
                <v:imagedata r:id="rId5" o:title=""/>
              </v:shape>
            </v:group>
            <v:group style="position:absolute;left:9633;top:8569;width:216;height:383" coordorigin="9633,8569" coordsize="216,383">
              <v:shape style="position:absolute;left:9633;top:8569;width:216;height:383" coordorigin="9633,8569" coordsize="216,383" path="m9762,8569l9727,8618,9676,8653,9640,8668,9633,8756,9689,8735,9740,8703,9743,8953,9849,8953,9849,8569,9762,8569xe" filled="f" stroked="t" strokeweight=".25pt" strokecolor="#231F20">
                <v:path arrowok="t"/>
              </v:shape>
            </v:group>
            <v:group style="position:absolute;left:9534;top:8988;width:124;height:114" coordorigin="9534,8988" coordsize="124,114">
              <v:shape style="position:absolute;left:9534;top:8988;width:124;height:114" coordorigin="9534,8988" coordsize="124,114" path="m9578,9054l9578,9102,9614,9102,9614,9054,9658,8988,9619,8988,9596,9026,9573,8988,9534,8988,9578,9054xe" filled="f" stroked="t" strokeweight=".25pt" strokecolor="#231F20">
                <v:path arrowok="t"/>
              </v:shape>
            </v:group>
            <v:group style="position:absolute;left:9661;top:8988;width:96;height:114" coordorigin="9661,8988" coordsize="96,114">
              <v:shape style="position:absolute;left:9661;top:8988;width:96;height:114" coordorigin="9661,8988" coordsize="96,114" path="m9661,9102l9757,9102,9757,9076,9697,9076,9697,9054,9751,9054,9751,9030,9697,9030,9697,9012,9756,9012,9756,8988,9661,8988,9661,9102xe" filled="f" stroked="t" strokeweight=".25pt" strokecolor="#231F20">
                <v:path arrowok="t"/>
              </v:shape>
            </v:group>
            <v:group style="position:absolute;left:9757;top:8988;width:124;height:114" coordorigin="9757,8988" coordsize="124,114">
              <v:shape style="position:absolute;left:9757;top:8988;width:124;height:114" coordorigin="9757,8988" coordsize="124,114" path="m9844,9102l9881,9102,9838,8988,9800,8988,9757,9102,9793,9102,9799,9083,9839,9083,9844,9102xe" filled="f" stroked="t" strokeweight=".25pt" strokecolor="#231F20">
                <v:path arrowok="t"/>
              </v:shape>
            </v:group>
            <v:group style="position:absolute;left:9806;top:9018;width:25;height:41" coordorigin="9806,9018" coordsize="25,41">
              <v:shape style="position:absolute;left:9806;top:9018;width:25;height:41" coordorigin="9806,9018" coordsize="25,41" path="m9806,9059l9819,9018,9831,9059,9806,9059xe" filled="f" stroked="t" strokeweight=".25pt" strokecolor="#231F20">
                <v:path arrowok="t"/>
              </v:shape>
            </v:group>
            <v:group style="position:absolute;left:9885;top:8988;width:112;height:114" coordorigin="9885,8988" coordsize="112,114">
              <v:shape style="position:absolute;left:9885;top:8988;width:112;height:114" coordorigin="9885,8988" coordsize="112,114" path="m9920,9102l9920,9056,9924,9056,9927,9056,9939,9067,9957,9102,9997,9102,9980,9069,9979,9067,9960,9052,9966,9051,9984,9036,9987,9031,9988,9026,9988,9020,9988,9012,9986,9006,9983,9001,9979,8996,9975,8993,9969,8991,9963,8989,9955,8988,9944,8988,9885,8988,9885,9102,9920,9102xe" filled="f" stroked="t" strokeweight=".25pt" strokecolor="#231F20">
                <v:path arrowok="t"/>
              </v:shape>
            </v:group>
            <v:group style="position:absolute;left:9920;top:9011;width:32;height:23" coordorigin="9920,9011" coordsize="32,23">
              <v:shape style="position:absolute;left:9920;top:9011;width:32;height:23" coordorigin="9920,9011" coordsize="32,23" path="m9920,9011l9936,9011,9942,9011,9947,9012,9949,9014,9951,9016,9953,9019,9953,9022,9953,9025,9945,9033,9940,9034,9937,9034,9935,9034,9920,9034,9920,9011xe" filled="f" stroked="t" strokeweight=".25pt" strokecolor="#231F20">
                <v:path arrowok="t"/>
              </v:shape>
            </v:group>
            <v:group style="position:absolute;left:9237;top:8841;width:71;height:67" coordorigin="9237,8841" coordsize="71,67">
              <v:shape style="position:absolute;left:9237;top:8841;width:71;height:67" coordorigin="9237,8841" coordsize="71,67" path="m9307,8866l9237,8866,9258,8882,9250,8908,9272,8892,9289,8892,9286,8882,9307,8866e" filled="t" fillcolor="#FFFFFF" stroked="f">
                <v:path arrowok="t"/>
                <v:fill/>
              </v:shape>
              <v:shape style="position:absolute;left:9237;top:8841;width:71;height:67" coordorigin="9237,8841" coordsize="71,67" path="m9289,8892l9272,8892,9294,8908,9289,8892e" filled="t" fillcolor="#FFFFFF" stroked="f">
                <v:path arrowok="t"/>
                <v:fill/>
              </v:shape>
              <v:shape style="position:absolute;left:9237;top:8841;width:71;height:67" coordorigin="9237,8841" coordsize="71,67" path="m9272,8841l9264,8866,9280,8866,9272,8841e" filled="t" fillcolor="#FFFFFF" stroked="f">
                <v:path arrowok="t"/>
                <v:fill/>
              </v:shape>
            </v:group>
            <v:group style="position:absolute;left:9245;top:8928;width:71;height:68" coordorigin="9245,8928" coordsize="71,68">
              <v:shape style="position:absolute;left:9245;top:8928;width:71;height:68" coordorigin="9245,8928" coordsize="71,68" path="m9315,8954l9245,8954,9266,8970,9258,8996,9280,8980,9297,8980,9294,8970,9315,8954e" filled="t" fillcolor="#FFFFFF" stroked="f">
                <v:path arrowok="t"/>
                <v:fill/>
              </v:shape>
              <v:shape style="position:absolute;left:9245;top:8928;width:71;height:68" coordorigin="9245,8928" coordsize="71,68" path="m9297,8980l9280,8980,9302,8996,9297,8980e" filled="t" fillcolor="#FFFFFF" stroked="f">
                <v:path arrowok="t"/>
                <v:fill/>
              </v:shape>
              <v:shape style="position:absolute;left:9245;top:8928;width:71;height:68" coordorigin="9245,8928" coordsize="71,68" path="m9280,8928l9272,8954,9288,8954,9280,8928e" filled="t" fillcolor="#FFFFFF" stroked="f">
                <v:path arrowok="t"/>
                <v:fill/>
              </v:shape>
            </v:group>
            <v:group style="position:absolute;left:9273;top:9016;width:71;height:67" coordorigin="9273,9016" coordsize="71,67">
              <v:shape style="position:absolute;left:9273;top:9016;width:71;height:67" coordorigin="9273,9016" coordsize="71,67" path="m9344,9042l9273,9042,9295,9058,9287,9084,9308,9068,9325,9068,9322,9058,9344,9042e" filled="t" fillcolor="#FFFFFF" stroked="f">
                <v:path arrowok="t"/>
                <v:fill/>
              </v:shape>
              <v:shape style="position:absolute;left:9273;top:9016;width:71;height:67" coordorigin="9273,9016" coordsize="71,67" path="m9325,9068l9308,9068,9330,9084,9325,9068e" filled="t" fillcolor="#FFFFFF" stroked="f">
                <v:path arrowok="t"/>
                <v:fill/>
              </v:shape>
              <v:shape style="position:absolute;left:9273;top:9016;width:71;height:67" coordorigin="9273,9016" coordsize="71,67" path="m9308,9016l9300,9042,9317,9042,9308,9016e" filled="t" fillcolor="#FFFFFF" stroked="f">
                <v:path arrowok="t"/>
                <v:fill/>
              </v:shape>
            </v:group>
            <v:group style="position:absolute;left:10217;top:8841;width:71;height:67" coordorigin="10217,8841" coordsize="71,67">
              <v:shape style="position:absolute;left:10217;top:8841;width:71;height:67" coordorigin="10217,8841" coordsize="71,67" path="m10288,8866l10217,8866,10239,8882,10230,8908,10252,8892,10269,8892,10266,8882,10288,8866e" filled="t" fillcolor="#FFFFFF" stroked="f">
                <v:path arrowok="t"/>
                <v:fill/>
              </v:shape>
              <v:shape style="position:absolute;left:10217;top:8841;width:71;height:67" coordorigin="10217,8841" coordsize="71,67" path="m10269,8892l10252,8892,10274,8908,10269,8892e" filled="t" fillcolor="#FFFFFF" stroked="f">
                <v:path arrowok="t"/>
                <v:fill/>
              </v:shape>
              <v:shape style="position:absolute;left:10217;top:8841;width:71;height:67" coordorigin="10217,8841" coordsize="71,67" path="m10252,8841l10244,8866,10261,8866,10252,8841e" filled="t" fillcolor="#FFFFFF" stroked="f">
                <v:path arrowok="t"/>
                <v:fill/>
              </v:shape>
            </v:group>
            <v:group style="position:absolute;left:10209;top:8928;width:71;height:68" coordorigin="10209,8928" coordsize="71,68">
              <v:shape style="position:absolute;left:10209;top:8928;width:71;height:68" coordorigin="10209,8928" coordsize="71,68" path="m10280,8954l10209,8954,10231,8970,10222,8996,10244,8980,10261,8980,10258,8970,10280,8954e" filled="t" fillcolor="#FFFFFF" stroked="f">
                <v:path arrowok="t"/>
                <v:fill/>
              </v:shape>
              <v:shape style="position:absolute;left:10209;top:8928;width:71;height:68" coordorigin="10209,8928" coordsize="71,68" path="m10261,8980l10244,8980,10266,8996,10261,8980e" filled="t" fillcolor="#FFFFFF" stroked="f">
                <v:path arrowok="t"/>
                <v:fill/>
              </v:shape>
              <v:shape style="position:absolute;left:10209;top:8928;width:71;height:68" coordorigin="10209,8928" coordsize="71,68" path="m10244,8928l10236,8954,10253,8954,10244,8928e" filled="t" fillcolor="#FFFFFF" stroked="f">
                <v:path arrowok="t"/>
                <v:fill/>
              </v:shape>
            </v:group>
            <v:group style="position:absolute;left:10180;top:9016;width:71;height:67" coordorigin="10180,9016" coordsize="71,67">
              <v:shape style="position:absolute;left:10180;top:9016;width:71;height:67" coordorigin="10180,9016" coordsize="71,67" path="m10251,9042l10180,9042,10202,9058,10194,9084,10216,9068,10233,9068,10229,9058,10251,9042e" filled="t" fillcolor="#FFFFFF" stroked="f">
                <v:path arrowok="t"/>
                <v:fill/>
              </v:shape>
              <v:shape style="position:absolute;left:10180;top:9016;width:71;height:67" coordorigin="10180,9016" coordsize="71,67" path="m10233,9068l10216,9068,10238,9084,10233,9068e" filled="t" fillcolor="#FFFFFF" stroked="f">
                <v:path arrowok="t"/>
                <v:fill/>
              </v:shape>
              <v:shape style="position:absolute;left:10180;top:9016;width:71;height:67" coordorigin="10180,9016" coordsize="71,67" path="m10216,9016l10208,9042,10224,9042,10216,9016e" filled="t" fillcolor="#FFFFFF" stroked="f">
                <v:path arrowok="t"/>
                <v:fill/>
              </v:shape>
            </v:group>
            <v:group style="position:absolute;left:10140;top:9656;width:102;height:141" coordorigin="10140,9656" coordsize="102,141">
              <v:shape style="position:absolute;left:10140;top:9656;width:102;height:141" coordorigin="10140,9656" coordsize="102,141" path="m10242,9656l10177,9665,10140,9712,10140,9725,10156,9772,10161,9779,10167,9785,10184,9794,10194,9796,10242,9796,10242,9761,10223,9761,10215,9760,10186,9734,10186,9717,10225,9692,10242,9692,10242,9656e" filled="t" fillcolor="#231F20" stroked="f">
                <v:path arrowok="t"/>
                <v:fill/>
              </v:shape>
            </v:group>
            <v:group style="position:absolute;left:10010;top:9656;width:115;height:143" coordorigin="10010,9656" coordsize="115,143">
              <v:shape style="position:absolute;left:10010;top:9656;width:115;height:143" coordorigin="10010,9656" coordsize="115,143" path="m10125,9656l10070,9656,10059,9657,10050,9661,10041,9665,10010,9714,10010,9734,10011,9744,10016,9756,10018,9762,10074,9798,10087,9798,10109,9795,10125,9785,10125,9765,10079,9765,10073,9763,10063,9756,10059,9751,10056,9746,10053,9740,10052,9734,10052,9728,10052,9718,10055,9709,10061,9702,10067,9694,10075,9691,10125,9691,10125,9656e" filled="t" fillcolor="#231F20" stroked="f">
                <v:path arrowok="t"/>
                <v:fill/>
              </v:shape>
              <v:shape style="position:absolute;left:10010;top:9656;width:115;height:143" coordorigin="10010,9656" coordsize="115,143" path="m10125,9746l10121,9752,10116,9756,10102,9763,10095,9765,10125,9765,10125,9746e" filled="t" fillcolor="#231F20" stroked="f">
                <v:path arrowok="t"/>
                <v:fill/>
              </v:shape>
            </v:group>
            <v:group style="position:absolute;left:9874;top:9656;width:123;height:141" coordorigin="9874,9656" coordsize="123,141">
              <v:shape style="position:absolute;left:9874;top:9656;width:123;height:141" coordorigin="9874,9656" coordsize="123,141" path="m9971,9656l9874,9656,9874,9796,9916,9796,9916,9691,9997,9691,9997,9678,9993,9669,9988,9664,9981,9658,9971,9656e" filled="t" fillcolor="#231F20" stroked="f">
                <v:path arrowok="t"/>
                <v:fill/>
              </v:shape>
              <v:shape style="position:absolute;left:9874;top:9656;width:123;height:141" coordorigin="9874,9656" coordsize="123,141" path="m9997,9691l9942,9691,9946,9691,9947,9691,9949,9692,9950,9693,9950,9695,9951,9697,9951,9796,9997,9796,9997,9691e" filled="t" fillcolor="#231F20" stroked="f">
                <v:path arrowok="t"/>
                <v:fill/>
              </v:shape>
            </v:group>
            <v:group style="position:absolute;left:9812;top:9656;width:41;height:41" coordorigin="9812,9656" coordsize="41,41">
              <v:shape style="position:absolute;left:9812;top:9656;width:41;height:41" coordorigin="9812,9656" coordsize="41,41" path="m9812,9676l9853,9676e" filled="f" stroked="t" strokeweight="2.157pt" strokecolor="#231F20">
                <v:path arrowok="t"/>
              </v:shape>
            </v:group>
            <v:group style="position:absolute;left:9812;top:9713;width:41;height:83" coordorigin="9812,9713" coordsize="41,83">
              <v:shape style="position:absolute;left:9812;top:9713;width:41;height:83" coordorigin="9812,9713" coordsize="41,83" path="m9832,9713l9832,9796e" filled="f" stroked="t" strokeweight="2.166pt" strokecolor="#231F20">
                <v:path arrowok="t"/>
              </v:shape>
            </v:group>
            <v:group style="position:absolute;left:10099;top:9707;width:37;height:37" coordorigin="10099,9707" coordsize="37,37">
              <v:shape style="position:absolute;left:10099;top:9707;width:37;height:37" coordorigin="10099,9707" coordsize="37,37" path="m10099,9726l10137,9726e" filled="f" stroked="t" strokeweight="1.96pt" strokecolor="#231F20">
                <v:path arrowok="t"/>
              </v:shape>
            </v:group>
            <v:group style="position:absolute;left:10255;top:9652;width:144;height:148" coordorigin="10255,9652" coordsize="144,148">
              <v:shape style="position:absolute;left:10255;top:9652;width:144;height:148" coordorigin="10255,9652" coordsize="144,148" path="m10297,9732l10255,9732,10256,9742,10256,9743,10259,9753,10265,9763,10271,9774,10280,9783,10302,9797,10314,9800,10340,9800,10352,9797,10363,9790,10375,9783,10383,9774,10390,9763,10393,9757,10322,9757,10317,9756,10312,9753,10307,9750,10304,9747,10301,9742,10299,9739,10298,9735,10297,9732e" filled="t" fillcolor="#231F20" stroked="f">
                <v:path arrowok="t"/>
                <v:fill/>
              </v:shape>
              <v:shape style="position:absolute;left:10255;top:9652;width:144;height:148" coordorigin="10255,9652" coordsize="144,148" path="m10400,9732l10357,9732,10356,9738,10353,9743,10343,9754,10336,9757,10393,9757,10395,9753,10399,9743,10400,9732e" filled="t" fillcolor="#231F20" stroked="f">
                <v:path arrowok="t"/>
                <v:fill/>
              </v:shape>
              <v:shape style="position:absolute;left:10255;top:9652;width:144;height:148" coordorigin="10255,9652" coordsize="144,148" path="m10340,9652l10314,9652,10302,9655,10291,9662,10280,9668,10271,9678,10265,9689,10259,9699,10256,9709,10255,9719,10297,9719,10298,9713,10301,9708,10306,9704,10312,9697,10319,9694,10393,9694,10390,9689,10383,9677,10375,9668,10363,9662,10352,9655,10340,9652e" filled="t" fillcolor="#231F20" stroked="f">
                <v:path arrowok="t"/>
                <v:fill/>
              </v:shape>
              <v:shape style="position:absolute;left:10255;top:9652;width:144;height:148" coordorigin="10255,9652" coordsize="144,148" path="m10393,9694l10333,9694,10338,9696,10342,9699,10357,9719,10400,9719,10399,9709,10395,9699,10393,9694e" filled="t" fillcolor="#231F20" stroked="f">
                <v:path arrowok="t"/>
                <v:fill/>
              </v:shape>
              <v:shape style="position:absolute;left:15326;top:10144;width:860;height:861" type="#_x0000_t75">
                <v:imagedata r:id="rId6" o:title=""/>
              </v:shape>
            </v:group>
            <v:group style="position:absolute;left:13459;top:10154;width:840;height:841" coordorigin="13459,10154" coordsize="840,841">
              <v:shape style="position:absolute;left:13459;top:10154;width:840;height:841" coordorigin="13459,10154" coordsize="840,841" path="m13879,10154l13811,10159,13746,10175,13686,10201,13631,10235,13582,10277,13540,10326,13506,10381,13480,10441,13464,10506,13459,10574,13460,10609,13471,10675,13492,10738,13522,10796,13560,10848,13605,10893,13658,10931,13715,10961,13778,10982,13844,10993,13879,10994,13913,10993,13980,10982,14042,10961,14100,10931,14152,10893,14198,10848,14236,10796,14266,10738,14287,10675,14298,10609,14299,10574,14298,10540,14287,10473,14266,10411,14236,10353,14198,10301,14152,10255,14100,10217,14042,10187,13980,10166,13913,10155,13879,10154e" filled="t" fillcolor="#FFFFFF" stroked="f">
                <v:path arrowok="t"/>
                <v:fill/>
              </v:shape>
            </v:group>
            <v:group style="position:absolute;left:13459;top:10154;width:840;height:841" coordorigin="13459,10154" coordsize="840,841">
              <v:shape style="position:absolute;left:13459;top:10154;width:840;height:841" coordorigin="13459,10154" coordsize="840,841" path="m14299,10574l14294,10642,14278,10707,14252,10767,14218,10822,14176,10871,14127,10913,14072,10948,14012,10973,13947,10989,13879,10994,13844,10993,13778,10982,13715,10961,13658,10931,13605,10893,13560,10848,13522,10796,13492,10738,13471,10675,13460,10609,13459,10574,13460,10540,13471,10473,13492,10411,13522,10353,13560,10301,13605,10255,13658,10217,13715,10187,13778,10166,13844,10155,13879,10154,13913,10155,13980,10166,14042,10187,14100,10217,14152,10255,14198,10301,14236,10353,14266,10411,14287,10473,14298,10540,14299,10574xe" filled="f" stroked="t" strokeweight="1pt" strokecolor="#231F20">
                <v:path arrowok="t"/>
              </v:shape>
            </v:group>
            <v:group style="position:absolute;left:13574;top:10337;width:244;height:479" coordorigin="13574,10337" coordsize="244,479">
              <v:shape style="position:absolute;left:13574;top:10337;width:244;height:479" coordorigin="13574,10337" coordsize="244,479" path="m13817,10337l13748,10346,13687,10373,13637,10415,13600,10467,13578,10529,13574,10574,13575,10597,13590,10662,13622,10719,13667,10765,13724,10797,13790,10814,13814,10815,13817,10756,13793,10754,13770,10750,13710,10722,13664,10676,13638,10618,13634,10596,13635,10570,13653,10502,13689,10449,13740,10413,13803,10397,13817,10337e" filled="t" fillcolor="#231F20" stroked="f">
                <v:path arrowok="t"/>
                <v:fill/>
              </v:shape>
            </v:group>
            <v:group style="position:absolute;left:13887;top:10338;width:245;height:477" coordorigin="13887,10338" coordsize="245,477">
              <v:shape style="position:absolute;left:13887;top:10338;width:245;height:477" coordorigin="13887,10338" coordsize="245,477" path="m14132,10338l14063,10347,14002,10374,13951,10414,13914,10467,13892,10529,13887,10574,13888,10597,13904,10662,13935,10718,13981,10764,14038,10797,14104,10813,14128,10814,14132,10754,14109,10753,14086,10749,14026,10723,13981,10679,13954,10622,14095,10606,14095,10546,13950,10546,13955,10525,13983,10469,14030,10426,14091,10401,14132,10397,14132,10338e" filled="t" fillcolor="#231F20" stroked="f">
                <v:path arrowok="t"/>
                <v:fill/>
              </v:shape>
            </v:group>
            <v:group style="position:absolute;left:14390;top:10154;width:840;height:841" coordorigin="14390,10154" coordsize="840,841">
              <v:shape style="position:absolute;left:14390;top:10154;width:840;height:841" coordorigin="14390,10154" coordsize="840,841" path="m14811,10154l14743,10159,14678,10175,14618,10201,14563,10235,14514,10277,14472,10326,14437,10381,14412,10441,14396,10506,14390,10574,14392,10609,14403,10675,14424,10738,14453,10796,14492,10848,14537,10893,14589,10931,14647,10961,14710,10982,14776,10993,14811,10994,14845,10993,14912,10982,14974,10961,15032,10931,15084,10893,15130,10848,15168,10796,15198,10738,15219,10675,15230,10609,15231,10574,15230,10540,15219,10473,15198,10411,15168,10353,15130,10301,15084,10255,15032,10217,14974,10187,14912,10166,14845,10155,14811,10154e" filled="t" fillcolor="#FFFFFF" stroked="f">
                <v:path arrowok="t"/>
                <v:fill/>
              </v:shape>
            </v:group>
            <v:group style="position:absolute;left:14390;top:10154;width:840;height:841" coordorigin="14390,10154" coordsize="840,841">
              <v:shape style="position:absolute;left:14390;top:10154;width:840;height:841" coordorigin="14390,10154" coordsize="840,841" path="m15231,10574l15225,10642,15209,10707,15184,10767,15150,10822,15108,10871,15059,10913,15004,10948,14944,10973,14879,10989,14811,10994,14776,10993,14710,10982,14647,10961,14589,10931,14537,10893,14492,10848,14453,10796,14424,10738,14403,10675,14392,10609,14390,10574,14392,10540,14403,10473,14424,10411,14453,10353,14492,10301,14537,10255,14589,10217,14647,10187,14710,10166,14776,10155,14811,10154,14845,10155,14912,10166,14974,10187,15032,10217,15084,10255,15130,10301,15168,10353,15198,10411,15219,10473,15230,10540,15231,10574xe" filled="f" stroked="t" strokeweight="1pt" strokecolor="#231F20">
                <v:path arrowok="t"/>
              </v:shape>
            </v:group>
            <v:group style="position:absolute;left:14583;top:10345;width:230;height:462" coordorigin="14583,10345" coordsize="230,462">
              <v:shape style="position:absolute;left:14583;top:10345;width:230;height:462" coordorigin="14583,10345" coordsize="230,462" path="m14813,10345l14583,10345,14583,10807,14813,10807,14813,10758,14631,10758,14631,10393,14813,10393,14813,10345e" filled="t" fillcolor="#231F20" stroked="f">
                <v:path arrowok="t"/>
                <v:fill/>
              </v:shape>
            </v:group>
            <v:group style="position:absolute;left:14813;top:10345;width:230;height:462" coordorigin="14813,10345" coordsize="230,462">
              <v:shape style="position:absolute;left:14813;top:10345;width:230;height:462" coordorigin="14813,10345" coordsize="230,462" path="m15044,10345l14813,10345,14813,10393,14995,10393,14995,10758,14813,10758,14813,10807,15044,10807,15044,10345e" filled="t" fillcolor="#231F20" stroked="f">
                <v:path arrowok="t"/>
                <v:fill/>
              </v:shape>
            </v:group>
            <v:group style="position:absolute;left:14680;top:10442;width:267;height:269" coordorigin="14680,10442" coordsize="267,269">
              <v:shape style="position:absolute;left:14680;top:10442;width:267;height:269" coordorigin="14680,10442" coordsize="267,269" path="m14813,10442l14680,10442,14680,10711,14813,10711,14813,10662,14728,10662,14728,10491,14813,10491,14813,10442e" filled="t" fillcolor="#231F20" stroked="f">
                <v:path arrowok="t"/>
                <v:fill/>
              </v:shape>
              <v:shape style="position:absolute;left:14680;top:10442;width:267;height:269" coordorigin="14680,10442" coordsize="267,269" path="m14947,10442l14813,10442,14813,10491,14898,10491,14898,10662,14813,10662,14813,10711,14947,10711,14947,10442e" filled="t" fillcolor="#231F20" stroked="f">
                <v:path arrowok="t"/>
                <v:fill/>
              </v:shape>
            </v:group>
            <v:group style="position:absolute;left:11;top:0;width:8379;height:11900" coordorigin="11,0" coordsize="8379,11900">
              <v:shape style="position:absolute;left:11;top:0;width:8379;height:11900" coordorigin="11,0" coordsize="8379,11900" path="m11,11900l8391,11900,8391,0,11,0,11,11900e" filled="t" fillcolor="#FBB033" stroked="f">
                <v:path arrowok="t"/>
                <v:fill/>
              </v:shape>
            </v:group>
            <v:group style="position:absolute;left:295;top:283;width:7824;height:8102" coordorigin="295,283" coordsize="7824,8102">
              <v:shape style="position:absolute;left:295;top:283;width:7824;height:8102" coordorigin="295,283" coordsize="7824,8102" path="m295,8385l8119,8385,8119,283,295,283,295,8385xe" filled="t" fillcolor="#FFFFFF" stroked="f">
                <v:path arrowok="t"/>
                <v:fill/>
              </v:shape>
            </v:group>
            <v:group style="position:absolute;left:295;top:8385;width:7824;height:963" coordorigin="295,8385" coordsize="7824,963">
              <v:shape style="position:absolute;left:295;top:8385;width:7824;height:963" coordorigin="295,8385" coordsize="7824,963" path="m8118,9349l295,9349,295,8385,8118,8385,8118,9349e" filled="t" fillcolor="#231F20" stroked="f">
                <v:path arrowok="t"/>
                <v:fill/>
              </v:shape>
            </v:group>
            <v:group style="position:absolute;left:3811;top:4858;width:57;height:156" coordorigin="3811,4858" coordsize="57,156">
              <v:shape style="position:absolute;left:3811;top:4858;width:57;height:156" coordorigin="3811,4858" coordsize="57,156" path="m3868,4858l3845,4868,3838,4875,3831,4884,3825,4893,3820,4903,3816,4916,3813,4929,3811,4942,3811,4959,3820,4998,3822,5004,3826,5009,3831,5011,3836,5014,3841,5014,3868,5001,3868,4971,3853,4971,3849,4971,3837,4952,3837,4935,3838,4928,3840,4921,3843,4915,3868,4895,3868,4858e" filled="t" fillcolor="#231F20" stroked="f">
                <v:path arrowok="t"/>
                <v:fill/>
              </v:shape>
              <v:shape style="position:absolute;left:3811;top:4858;width:57;height:156" coordorigin="3811,4858" coordsize="57,156" path="m3868,4966l3862,4968,3857,4970,3853,4971,3868,4971,3868,4966e" filled="t" fillcolor="#231F20" stroked="f">
                <v:path arrowok="t"/>
                <v:fill/>
              </v:shape>
            </v:group>
            <v:group style="position:absolute;left:3738;top:4888;width:64;height:159" coordorigin="3738,4888" coordsize="64,159">
              <v:shape style="position:absolute;left:3738;top:4888;width:64;height:159" coordorigin="3738,4888" coordsize="64,159" path="m3802,4888l3772,4902,3766,4906,3761,4913,3755,4919,3738,4977,3738,4997,3768,5047,3774,5046,3791,5039,3798,5031,3802,5019,3802,5010,3777,5010,3773,5010,3768,5006,3765,5002,3764,4997,3762,4992,3762,4987,3761,4970,3763,4960,3766,4951,3770,4942,3775,4936,3802,4924,3802,4888e" filled="t" fillcolor="#231F20" stroked="f">
                <v:path arrowok="t"/>
                <v:fill/>
              </v:shape>
              <v:shape style="position:absolute;left:3738;top:4888;width:64;height:159" coordorigin="3738,4888" coordsize="64,159" path="m3802,4980l3777,5010,3802,5010,3802,4980e" filled="t" fillcolor="#231F20" stroked="f">
                <v:path arrowok="t"/>
                <v:fill/>
              </v:shape>
            </v:group>
            <v:group style="position:absolute;left:3662;top:4927;width:69;height:168" coordorigin="3662,4927" coordsize="69,168">
              <v:shape style="position:absolute;left:3662;top:4927;width:69;height:168" coordorigin="3662,4927" coordsize="69,168" path="m3717,4927l3662,4952,3662,5095,3685,5085,3685,4977,3700,4970,3702,4970,3731,4970,3731,4944,3729,4935,3726,4931,3722,4927,3717,4927e" filled="t" fillcolor="#231F20" stroked="f">
                <v:path arrowok="t"/>
                <v:fill/>
              </v:shape>
              <v:shape style="position:absolute;left:3662;top:4927;width:69;height:168" coordorigin="3662,4927" coordsize="69,168" path="m3731,4970l3704,4970,3704,4971,3705,4974,3705,5076,3731,5064,3731,4970e" filled="t" fillcolor="#231F20" stroked="f">
                <v:path arrowok="t"/>
                <v:fill/>
              </v:shape>
            </v:group>
            <v:group style="position:absolute;left:3627;top:4957;width:23;height:52" coordorigin="3627,4957" coordsize="23,52">
              <v:shape style="position:absolute;left:3627;top:4957;width:23;height:52" coordorigin="3627,4957" coordsize="23,52" path="m3650,4957l3627,4967,3627,5009,3650,4999,3650,4957e" filled="t" fillcolor="#231F20" stroked="f">
                <v:path arrowok="t"/>
                <v:fill/>
              </v:shape>
            </v:group>
            <v:group style="position:absolute;left:3627;top:5016;width:23;height:95" coordorigin="3627,5016" coordsize="23,95">
              <v:shape style="position:absolute;left:3627;top:5016;width:23;height:95" coordorigin="3627,5016" coordsize="23,95" path="m3650,5016l3627,5026,3627,5111,3650,5100,3650,5016e" filled="t" fillcolor="#231F20" stroked="f">
                <v:path arrowok="t"/>
                <v:fill/>
              </v:shape>
            </v:group>
            <v:group style="position:absolute;left:3788;top:4937;width:21;height:48" coordorigin="3788,4937" coordsize="21,48">
              <v:shape style="position:absolute;left:3788;top:4937;width:21;height:48" coordorigin="3788,4937" coordsize="21,48" path="m3809,4937l3788,4947,3788,4985,3809,4975,3809,4937e" filled="t" fillcolor="#231F20" stroked="f">
                <v:path arrowok="t"/>
                <v:fill/>
              </v:shape>
            </v:group>
            <v:group style="position:absolute;left:3875;top:4829;width:81;height:158" coordorigin="3875,4829" coordsize="81,158">
              <v:shape style="position:absolute;left:3875;top:4829;width:81;height:158" coordorigin="3875,4829" coordsize="81,158" path="m3899,4922l3875,4933,3876,4944,3878,4953,3908,4987,3923,4980,3930,4974,3936,4964,3942,4954,3947,4943,3947,4941,3910,4941,3905,4938,3902,4935,3901,4931,3900,4928,3899,4925,3899,4922e" filled="t" fillcolor="#231F20" stroked="f">
                <v:path arrowok="t"/>
                <v:fill/>
              </v:shape>
              <v:shape style="position:absolute;left:3875;top:4829;width:81;height:158" coordorigin="3875,4829" coordsize="81,158" path="m3956,4896l3932,4907,3932,4913,3930,4919,3910,4941,3947,4941,3951,4930,3954,4918,3956,4907,3956,4896e" filled="t" fillcolor="#231F20" stroked="f">
                <v:path arrowok="t"/>
                <v:fill/>
              </v:shape>
              <v:shape style="position:absolute;left:3875;top:4829;width:81;height:158" coordorigin="3875,4829" coordsize="81,158" path="m3923,4829l3881,4886,3877,4897,3876,4909,3875,4920,3899,4909,3900,4903,3901,4897,3904,4890,3907,4883,3911,4878,3919,4874,3956,4874,3956,4872,3954,4863,3951,4854,3947,4844,3942,4837,3936,4833,3930,4829,3923,4829e" filled="t" fillcolor="#231F20" stroked="f">
                <v:path arrowok="t"/>
                <v:fill/>
              </v:shape>
              <v:shape style="position:absolute;left:3875;top:4829;width:81;height:158" coordorigin="3875,4829" coordsize="81,158" path="m3956,4874l3919,4874,3921,4875,3924,4876,3927,4878,3929,4881,3930,4885,3931,4888,3932,4891,3932,4894,3956,4883,3956,4881,3956,4874e" filled="t" fillcolor="#231F20" stroked="f">
                <v:path arrowok="t"/>
                <v:fill/>
              </v:shape>
            </v:group>
            <v:group style="position:absolute;left:2353;top:6065;width:94;height:56" coordorigin="2353,6065" coordsize="94,56">
              <v:shape style="position:absolute;left:2353;top:6065;width:94;height:56" coordorigin="2353,6065" coordsize="94,56" path="m2447,6104l2373,6120,2353,6110,2447,6065,2447,6104xe" filled="f" stroked="t" strokeweight=".35pt" strokecolor="#231F20">
                <v:path arrowok="t"/>
              </v:shape>
            </v:group>
            <v:group style="position:absolute;left:2090;top:3738;width:4462;height:2891" coordorigin="2090,3738" coordsize="4462,2891">
              <v:shape style="position:absolute;left:2090;top:3738;width:4462;height:2891" coordorigin="2090,3738" coordsize="4462,2891" path="m6358,4787l6295,4762,6235,4744,6164,4726,6085,4710,6000,4700,5940,4696,5857,4692,5789,4690,5730,4689,5723,4689,4754,5019,4709,5061,4709,5080,4685,5067,4621,5039,4545,5027,4477,5022,4394,5017,4306,5013,4225,5011,4163,5009,4128,5008,4126,4998,4117,4933,4108,4866,4100,4782,4095,4722,4090,4648,4086,4587,4094,4585,4167,4570,4247,4557,4325,4546,4367,4540,4382,4537,4439,4491,4440,4413,4451,4412,4467,4405,4478,4396,4493,4379,4510,4361,4526,4345,4542,4338,4576,4337,4598,4337,4614,4336,4627,4337,4642,4337,4660,4337,4684,4338,4762,4339,4792,4339,4803,4350,4815,4350,4822,4351,4902,4356,4983,4363,5044,4370,5093,4418,5105,4435,5119,4450,5137,4464,5161,4474,5190,4481,5218,4479,5280,4447,5317,4388,5336,4320,5342,4253,5367,4252,5392,4251,5417,4251,5443,4252,5522,4256,5598,4262,5666,4271,5737,4282,5774,4302,5794,4305,5811,4302,5826,4291,5839,4273,5849,4253,5854,4233,5852,4208,5843,4185,5832,4170,5808,4162,5794,4166,5728,4144,5663,4126,5600,4110,5541,4097,5462,4082,5400,4072,5344,4065,5329,4046,5311,4028,5297,4015,5278,3985,5223,3932,5201,3920,5193,3912,5092,3871,5015,3851,4939,3835,4895,3829,4891,3829,4889,3830,4888,3830,4844,3827,4821,3814,4796,3806,4772,3802,4750,3801,4733,3802,4724,3803,4680,3801,4651,3788,4625,3781,4601,3778,4581,3778,4565,3779,4554,3782,4550,3783,4513,3785,4509,3771,4485,3766,4480,3765,4417,3757,4338,3750,4254,3745,4186,3742,4114,3739,4050,3738,3990,3738,3962,3738,3885,3740,3818,3743,3742,3748,3681,3754,3605,3769,3531,3792,3471,3815,3468,3816,3450,3818,3430,3822,3407,3827,3384,3831,3362,3836,3342,3840,3326,3844,3316,3842,3309,3839,3299,3838,3279,3836,3258,3837,3238,3838,3176,3846,3117,3858,3099,3861,3023,3880,2991,3892,2971,3893,2908,3906,2851,3922,2823,3927,2758,3948,2742,3955,2715,3960,2638,3981,2569,4004,2511,4029,2456,4056,2440,4066,2408,4081,2354,4111,2297,4160,2255,4222,2241,4296,2243,4318,2247,4339,2254,4357,2263,4373,2270,4399,2287,4460,2335,4520,2400,4564,2464,4592,2530,4613,2603,4628,2616,4629,2632,4628,2703,4625,2782,4618,2852,4612,2856,4612,2877,4636,2882,4648,2882,4656,2881,4669,2879,4740,2878,4804,2876,4877,2874,4954,2872,5031,2870,5101,2869,5161,2868,5221,2855,5225,2783,5251,2715,5277,2637,5307,2556,5340,2476,5372,2403,5403,2343,5429,2288,5455,2260,5533,2247,5612,2241,5660,2245,5673,2253,5693,2260,5716,2262,5743,2259,5762,2247,5773,2240,5779,2243,5793,2246,5808,2263,5826,2283,5906,2333,5970,2387,6016,2419,6038,2316,6090,2312,6088,2275,6096,2247,6102,2182,6115,2155,6120,2126,6129,2106,6143,2094,6158,2090,6171,2104,6272,2711,6629,5166,6046,5166,5990,5178,5991,5178,5984,5175,5962,5165,5943,5150,5929,4790,5802,4790,5784,4853,5772,4908,5762,4932,5758,4989,5715,4990,5690,4989,5663,4988,5640,4988,5626,5034,5636,5108,5653,5181,5669,5239,5676,5247,5676,5325,5662,5432,5641,5520,5624,5594,5610,5658,5597,5717,5586,5776,5574,5840,5562,5913,5548,6000,5531,6085,5514,6151,5501,6214,5489,6300,5472,6373,5458,6447,5443,6516,5428,6551,5408,6551,5396,6536,5323,6516,5251,6491,5168,6463,5081,6435,4994,6408,4915,6385,4850,6362,4793,6358,4787xe" filled="f" stroked="t" strokeweight=".35pt" strokecolor="#231F20">
                <v:path arrowok="t"/>
              </v:shape>
            </v:group>
            <v:group style="position:absolute;left:2353;top:6064;width:94;height:56" coordorigin="2353,6064" coordsize="94,56">
              <v:shape style="position:absolute;left:2353;top:6064;width:94;height:56" coordorigin="2353,6064" coordsize="94,56" path="m2373,6120l2447,6104,2447,6064,2353,6110,2373,6120xe" filled="f" stroked="t" strokeweight=".35pt" strokecolor="#231F20">
                <v:path arrowok="t"/>
              </v:shape>
            </v:group>
            <v:group style="position:absolute;left:2241;top:6091;width:519;height:366" coordorigin="2241,6091" coordsize="519,366">
              <v:shape style="position:absolute;left:2241;top:6091;width:519;height:366" coordorigin="2241,6091" coordsize="519,366" path="m2316,6091l2257,6121,2241,6142,2245,6153,2310,6195,2391,6243,2458,6282,2529,6323,2598,6363,2661,6399,2732,6441,2757,6455,2760,6456e" filled="f" stroked="t" strokeweight=".35pt" strokecolor="#231F20">
                <v:path arrowok="t"/>
              </v:shape>
            </v:group>
            <v:group style="position:absolute;left:2172;top:6104;width:538;height:324" coordorigin="2172,6104" coordsize="538,324">
              <v:shape style="position:absolute;left:2172;top:6104;width:538;height:324" coordorigin="2172,6104" coordsize="538,324" path="m2289,6104l2172,6129,2711,6428e" filled="f" stroked="t" strokeweight=".35pt" strokecolor="#231F20">
                <v:path arrowok="t"/>
              </v:shape>
            </v:group>
            <v:group style="position:absolute;left:2286;top:6110;width:565;height:314" coordorigin="2286,6110" coordsize="565,314">
              <v:shape style="position:absolute;left:2286;top:6110;width:565;height:314" coordorigin="2286,6110" coordsize="565,314" path="m2353,6110l2317,6127,2299,6136,2289,6141,2286,6148,2294,6157,2355,6192,2430,6235,2491,6270,2554,6306,2616,6342,2672,6374,2734,6409,2758,6423,2777,6423,2796,6416,2814,6405,2837,6392,2851,6384,2810,6367,2781,6355,2724,6317,2725,6300,2794,6248,2834,6224,2844,6218e" filled="f" stroked="t" strokeweight=".35pt" strokecolor="#231F20">
                <v:path arrowok="t"/>
              </v:shape>
            </v:group>
            <v:group style="position:absolute;left:2095;top:5990;width:3071;height:566" coordorigin="2095,5990" coordsize="3071,566">
              <v:shape style="position:absolute;left:2095;top:5990;width:3071;height:566" coordorigin="2095,5990" coordsize="3071,566" path="m2095,6212l2694,6556,5166,5990e" filled="f" stroked="t" strokeweight=".35pt" strokecolor="#231F20">
                <v:path arrowok="t"/>
              </v:shape>
              <v:shape style="position:absolute;left:2240;top:3753;width:4201;height:2807" type="#_x0000_t75">
                <v:imagedata r:id="rId7" o:title=""/>
              </v:shape>
            </v:group>
            <v:group style="position:absolute;left:5772;top:4166;width:59;height:125" coordorigin="5772,4166" coordsize="59,125">
              <v:shape style="position:absolute;left:5772;top:4166;width:59;height:125" coordorigin="5772,4166" coordsize="59,125" path="m5794,4166l5806,4173,5819,4186,5828,4204,5832,4227,5825,4251,5815,4271,5803,4284,5788,4291,5772,4291e" filled="f" stroked="t" strokeweight=".35pt" strokecolor="#231F20">
                <v:path arrowok="t"/>
              </v:shape>
              <v:shape style="position:absolute;left:10059;top:3775;width:5222;height:3400" type="#_x0000_t75">
                <v:imagedata r:id="rId8" o:title=""/>
              </v:shape>
            </v:group>
            <w10:wrap type="none"/>
          </v:group>
        </w:pict>
      </w:r>
      <w:r>
        <w:rPr>
          <w:sz w:val="22"/>
          <w:szCs w:val="22"/>
        </w:rPr>
      </w:r>
    </w:p>
    <w:p>
      <w:pPr>
        <w:spacing w:before="0" w:after="0" w:line="251" w:lineRule="auto"/>
        <w:ind w:left="868" w:right="-40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INGCO</w:t>
      </w:r>
      <w:r>
        <w:rPr>
          <w:rFonts w:ascii="Arial" w:hAnsi="Arial" w:cs="Arial" w:eastAsia="Arial"/>
          <w:sz w:val="17"/>
          <w:szCs w:val="17"/>
          <w:color w:val="231F20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  <w:b/>
          <w:bCs/>
        </w:rPr>
        <w:t>TOOLS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97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  <w:b/>
          <w:bCs/>
        </w:rPr>
        <w:t>CO.,LIMITED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  <w:b/>
          <w:bCs/>
        </w:rPr>
        <w:t> </w:t>
      </w:r>
      <w:hyperlink r:id="rId9">
        <w:r>
          <w:rPr>
            <w:rFonts w:ascii="Arial" w:hAnsi="Arial" w:cs="Arial" w:eastAsia="Arial"/>
            <w:sz w:val="23"/>
            <w:szCs w:val="23"/>
            <w:color w:val="231F20"/>
            <w:spacing w:val="0"/>
            <w:w w:val="96"/>
            <w:b/>
            <w:bCs/>
          </w:rPr>
          <w:t>www.ingcotools.com</w:t>
        </w:r>
        <w:r>
          <w:rPr>
            <w:rFonts w:ascii="Arial" w:hAnsi="Arial" w:cs="Arial" w:eastAsia="Arial"/>
            <w:sz w:val="23"/>
            <w:szCs w:val="23"/>
            <w:color w:val="231F20"/>
            <w:spacing w:val="0"/>
            <w:w w:val="96"/>
            <w:b/>
            <w:bCs/>
          </w:rPr>
          <w:t> </w:t>
        </w:r>
      </w:hyperlink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  <w:b/>
          <w:bCs/>
        </w:rPr>
        <w:t>MADE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4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9"/>
          <w:b/>
          <w:bCs/>
        </w:rPr>
        <w:t>CHINA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1571" w:right="669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4"/>
          <w:b/>
          <w:bCs/>
        </w:rPr>
        <w:t>0414.V01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2" w:after="0" w:line="240" w:lineRule="auto"/>
        <w:ind w:left="213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0"/>
          <w:b/>
          <w:bCs/>
        </w:rPr>
        <w:t>p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0"/>
          <w:b/>
          <w:bCs/>
        </w:rPr>
        <w:t>rod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0"/>
          <w:b/>
          <w:bCs/>
        </w:rPr>
        <w:t>c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9"/>
          <w:szCs w:val="9"/>
          <w:color w:val="231F20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&amp;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4"/>
          <w:b/>
          <w:bCs/>
        </w:rPr>
        <w:t>mark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4"/>
          <w:b/>
          <w:bCs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4"/>
          <w:b/>
          <w:bCs/>
        </w:rPr>
        <w:t>t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4"/>
          <w:b/>
          <w:bCs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4"/>
          <w:b/>
          <w:bCs/>
        </w:rPr>
        <w:t>d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22" w:after="0" w:line="240" w:lineRule="auto"/>
        <w:ind w:left="756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231F20"/>
          <w:spacing w:val="-4"/>
          <w:w w:val="103"/>
          <w:b/>
          <w:bCs/>
        </w:rPr>
        <w:t>b</w:t>
      </w:r>
      <w:r>
        <w:rPr>
          <w:rFonts w:ascii="Arial" w:hAnsi="Arial" w:cs="Arial" w:eastAsia="Arial"/>
          <w:sz w:val="10"/>
          <w:szCs w:val="10"/>
          <w:color w:val="231F20"/>
          <w:spacing w:val="0"/>
          <w:w w:val="103"/>
          <w:b/>
          <w:bCs/>
        </w:rPr>
        <w:t>y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563" w:lineRule="exact"/>
        <w:ind w:right="-20"/>
        <w:jc w:val="left"/>
        <w:tabs>
          <w:tab w:pos="840" w:val="left"/>
        </w:tabs>
        <w:rPr>
          <w:rFonts w:ascii="Arial" w:hAnsi="Arial" w:cs="Arial" w:eastAsia="Arial"/>
          <w:sz w:val="34"/>
          <w:szCs w:val="34"/>
        </w:rPr>
      </w:pPr>
      <w:rPr/>
      <w:r>
        <w:rPr>
          <w:rFonts w:ascii="Arial Black" w:hAnsi="Arial Black" w:cs="Arial Black" w:eastAsia="Arial Black"/>
          <w:sz w:val="41"/>
          <w:szCs w:val="41"/>
          <w:color w:val="231F20"/>
          <w:spacing w:val="-9"/>
          <w:w w:val="100"/>
          <w:b/>
          <w:bCs/>
        </w:rPr>
        <w:t>E</w:t>
      </w:r>
      <w:r>
        <w:rPr>
          <w:rFonts w:ascii="Arial Black" w:hAnsi="Arial Black" w:cs="Arial Black" w:eastAsia="Arial Black"/>
          <w:sz w:val="41"/>
          <w:szCs w:val="41"/>
          <w:color w:val="231F20"/>
          <w:spacing w:val="0"/>
          <w:w w:val="100"/>
          <w:b/>
          <w:bCs/>
        </w:rPr>
        <w:t>N</w:t>
      </w:r>
      <w:r>
        <w:rPr>
          <w:rFonts w:ascii="Arial Black" w:hAnsi="Arial Black" w:cs="Arial Black" w:eastAsia="Arial Black"/>
          <w:sz w:val="41"/>
          <w:szCs w:val="41"/>
          <w:color w:val="231F20"/>
          <w:spacing w:val="0"/>
          <w:w w:val="100"/>
          <w:b/>
          <w:bCs/>
        </w:rPr>
        <w:tab/>
      </w:r>
      <w:r>
        <w:rPr>
          <w:rFonts w:ascii="Arial Black" w:hAnsi="Arial Black" w:cs="Arial Black" w:eastAsia="Arial Black"/>
          <w:sz w:val="41"/>
          <w:szCs w:val="41"/>
          <w:color w:val="231F20"/>
          <w:spacing w:val="0"/>
          <w:w w:val="100"/>
          <w:b/>
          <w:bCs/>
        </w:rPr>
      </w:r>
      <w:r>
        <w:rPr>
          <w:rFonts w:ascii="Arial" w:hAnsi="Arial" w:cs="Arial" w:eastAsia="Arial"/>
          <w:sz w:val="34"/>
          <w:szCs w:val="34"/>
          <w:color w:val="231A16"/>
          <w:spacing w:val="0"/>
          <w:w w:val="96"/>
          <w:b/>
          <w:bCs/>
        </w:rPr>
        <w:t>Finishing</w:t>
      </w:r>
      <w:r>
        <w:rPr>
          <w:rFonts w:ascii="Arial" w:hAnsi="Arial" w:cs="Arial" w:eastAsia="Arial"/>
          <w:sz w:val="34"/>
          <w:szCs w:val="34"/>
          <w:color w:val="231A16"/>
          <w:spacing w:val="1"/>
          <w:w w:val="96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231A16"/>
          <w:spacing w:val="0"/>
          <w:w w:val="100"/>
          <w:b/>
          <w:bCs/>
        </w:rPr>
        <w:t>Sander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0" w:after="0" w:line="435" w:lineRule="exact"/>
        <w:ind w:right="-20"/>
        <w:jc w:val="left"/>
        <w:tabs>
          <w:tab w:pos="840" w:val="left"/>
        </w:tabs>
        <w:rPr>
          <w:rFonts w:ascii="Arial" w:hAnsi="Arial" w:cs="Arial" w:eastAsia="Arial"/>
          <w:sz w:val="34"/>
          <w:szCs w:val="34"/>
        </w:rPr>
      </w:pPr>
      <w:rPr/>
      <w:r>
        <w:rPr>
          <w:rFonts w:ascii="Arial Black" w:hAnsi="Arial Black" w:cs="Arial Black" w:eastAsia="Arial Black"/>
          <w:sz w:val="41"/>
          <w:szCs w:val="41"/>
          <w:color w:val="231F20"/>
          <w:spacing w:val="-9"/>
          <w:w w:val="100"/>
          <w:b/>
          <w:bCs/>
          <w:position w:val="4"/>
        </w:rPr>
        <w:t>E</w:t>
      </w:r>
      <w:r>
        <w:rPr>
          <w:rFonts w:ascii="Arial Black" w:hAnsi="Arial Black" w:cs="Arial Black" w:eastAsia="Arial Black"/>
          <w:sz w:val="41"/>
          <w:szCs w:val="41"/>
          <w:color w:val="231F20"/>
          <w:spacing w:val="0"/>
          <w:w w:val="100"/>
          <w:b/>
          <w:bCs/>
          <w:position w:val="4"/>
        </w:rPr>
        <w:t>S</w:t>
      </w:r>
      <w:r>
        <w:rPr>
          <w:rFonts w:ascii="Arial Black" w:hAnsi="Arial Black" w:cs="Arial Black" w:eastAsia="Arial Black"/>
          <w:sz w:val="41"/>
          <w:szCs w:val="41"/>
          <w:color w:val="231F20"/>
          <w:spacing w:val="0"/>
          <w:w w:val="100"/>
          <w:b/>
          <w:bCs/>
          <w:position w:val="4"/>
        </w:rPr>
        <w:tab/>
      </w:r>
      <w:r>
        <w:rPr>
          <w:rFonts w:ascii="Arial Black" w:hAnsi="Arial Black" w:cs="Arial Black" w:eastAsia="Arial Black"/>
          <w:sz w:val="41"/>
          <w:szCs w:val="41"/>
          <w:color w:val="231F20"/>
          <w:spacing w:val="0"/>
          <w:w w:val="100"/>
          <w:b/>
          <w:bCs/>
          <w:position w:val="4"/>
        </w:rPr>
      </w:r>
      <w:r>
        <w:rPr>
          <w:rFonts w:ascii="Arial" w:hAnsi="Arial" w:cs="Arial" w:eastAsia="Arial"/>
          <w:sz w:val="34"/>
          <w:szCs w:val="34"/>
          <w:color w:val="231A16"/>
          <w:spacing w:val="0"/>
          <w:w w:val="96"/>
          <w:b/>
          <w:bCs/>
          <w:position w:val="5"/>
        </w:rPr>
        <w:t>Lijadora</w:t>
      </w:r>
      <w:r>
        <w:rPr>
          <w:rFonts w:ascii="Arial" w:hAnsi="Arial" w:cs="Arial" w:eastAsia="Arial"/>
          <w:sz w:val="34"/>
          <w:szCs w:val="34"/>
          <w:color w:val="231A16"/>
          <w:spacing w:val="1"/>
          <w:w w:val="96"/>
          <w:b/>
          <w:bCs/>
          <w:position w:val="5"/>
        </w:rPr>
        <w:t> </w:t>
      </w:r>
      <w:r>
        <w:rPr>
          <w:rFonts w:ascii="Arial" w:hAnsi="Arial" w:cs="Arial" w:eastAsia="Arial"/>
          <w:sz w:val="34"/>
          <w:szCs w:val="34"/>
          <w:color w:val="231A16"/>
          <w:spacing w:val="0"/>
          <w:w w:val="100"/>
          <w:b/>
          <w:bCs/>
          <w:position w:val="5"/>
        </w:rPr>
        <w:t>de</w:t>
      </w:r>
      <w:r>
        <w:rPr>
          <w:rFonts w:ascii="Arial" w:hAnsi="Arial" w:cs="Arial" w:eastAsia="Arial"/>
          <w:sz w:val="34"/>
          <w:szCs w:val="34"/>
          <w:color w:val="231A16"/>
          <w:spacing w:val="-19"/>
          <w:w w:val="100"/>
          <w:b/>
          <w:bCs/>
          <w:position w:val="5"/>
        </w:rPr>
        <w:t> </w:t>
      </w:r>
      <w:r>
        <w:rPr>
          <w:rFonts w:ascii="Arial" w:hAnsi="Arial" w:cs="Arial" w:eastAsia="Arial"/>
          <w:sz w:val="34"/>
          <w:szCs w:val="34"/>
          <w:color w:val="231A16"/>
          <w:spacing w:val="0"/>
          <w:w w:val="100"/>
          <w:b/>
          <w:bCs/>
          <w:position w:val="5"/>
        </w:rPr>
        <w:t>acabado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780" w:h="11900" w:orient="landscape"/>
          <w:pgMar w:top="1100" w:bottom="280" w:left="2200" w:right="600"/>
          <w:cols w:num="2" w:equalWidth="0">
            <w:col w:w="3131" w:space="3582"/>
            <w:col w:w="7267"/>
          </w:cols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4" w:after="0" w:line="240" w:lineRule="auto"/>
        <w:ind w:left="18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231F20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20" w:lineRule="exact"/>
        <w:ind w:left="657" w:right="212"/>
        <w:jc w:val="left"/>
        <w:rPr>
          <w:rFonts w:ascii="Nyala" w:hAnsi="Nyala" w:cs="Nyala" w:eastAsia="Nyala"/>
          <w:sz w:val="18"/>
          <w:szCs w:val="18"/>
        </w:rPr>
      </w:pPr>
      <w:rPr/>
      <w:r>
        <w:rPr/>
        <w:pict>
          <v:group style="position:absolute;margin-left:34.015633pt;margin-top:-1.947956pt;width:24.074276pt;height:24.0491pt;mso-position-horizontal-relative:page;mso-position-vertical-relative:paragraph;z-index:-956" coordorigin="680,-39" coordsize="481,481">
            <v:group style="position:absolute;left:690;top:-29;width:461;height:461" coordorigin="690,-29" coordsize="461,461">
              <v:shape style="position:absolute;left:690;top:-29;width:461;height:461" coordorigin="690,-29" coordsize="461,461" path="m690,201l700,268,728,328,771,377,826,412,891,430,914,432,938,431,1005,415,1062,383,1108,337,1138,280,1152,215,1151,190,1136,122,1104,63,1059,17,1004,-14,940,-29,915,-28,845,-13,786,17,739,61,707,116,691,178,690,201xe" filled="f" stroked="t" strokeweight="1.0pt" strokecolor="#231F20">
                <v:path arrowok="t"/>
              </v:shape>
            </v:group>
            <v:group style="position:absolute;left:776;top:51;width:97;height:95" coordorigin="776,51" coordsize="97,95">
              <v:shape style="position:absolute;left:776;top:51;width:97;height:95" coordorigin="776,51" coordsize="97,95" path="m825,146l810,144,792,133,780,115,776,91,782,74,795,61,816,53,844,51,860,63,870,82,873,108,864,128,847,141,825,146e" filled="t" fillcolor="#231F20" stroked="f">
                <v:path arrowok="t"/>
                <v:fill/>
              </v:shape>
            </v:group>
            <v:group style="position:absolute;left:959;top:158;width:150;height:91" coordorigin="959,158" coordsize="150,91">
              <v:shape style="position:absolute;left:959;top:158;width:150;height:91" coordorigin="959,158" coordsize="150,91" path="m975,223l959,212,961,210,1035,158,1048,164,1073,175,1097,186,1109,194,1075,223,993,223,992,223,988,223,975,223e" filled="t" fillcolor="#231F20" stroked="f">
                <v:path arrowok="t"/>
                <v:fill/>
              </v:shape>
              <v:shape style="position:absolute;left:959;top:158;width:150;height:91" coordorigin="959,158" coordsize="150,91" path="m1043,249l1038,247,1032,245,1031,243,1028,237,1021,226,1003,223,1002,223,993,223,1075,223,1043,249e" filled="t" fillcolor="#231F20" stroked="f">
                <v:path arrowok="t"/>
                <v:fill/>
              </v:shape>
            </v:group>
            <v:group style="position:absolute;left:896;top:83;width:95;height:116" coordorigin="896,83" coordsize="95,116">
              <v:shape style="position:absolute;left:896;top:83;width:95;height:116" coordorigin="896,83" coordsize="95,116" path="m946,199l897,139,896,137,896,136,897,135,986,83,986,83,987,83,987,83,991,89,991,93,920,138,920,138,919,141,946,199e" filled="t" fillcolor="#231F20" stroked="f">
                <v:path arrowok="t"/>
                <v:fill/>
              </v:shape>
            </v:group>
            <v:group style="position:absolute;left:925;top:91;width:108;height:117" coordorigin="925,91" coordsize="108,117">
              <v:shape style="position:absolute;left:925;top:91;width:108;height:117" coordorigin="925,91" coordsize="108,117" path="m955,208l954,207,947,192,946,188,925,141,929,138,1003,92,1004,92,1004,91,1005,91,1006,92,1007,94,1032,155,955,208e" filled="t" fillcolor="#231F20" stroked="f">
                <v:path arrowok="t"/>
                <v:fill/>
              </v:shape>
            </v:group>
            <v:group style="position:absolute;left:887;top:177;width:59;height:51" coordorigin="887,177" coordsize="59,51">
              <v:shape style="position:absolute;left:887;top:177;width:59;height:51" coordorigin="887,177" coordsize="59,51" path="m915,228l910,227,887,186,920,177,940,200,941,201,942,203,945,205,945,207,945,210,945,215,945,217,943,218,915,228e" filled="t" fillcolor="#231F20" stroked="f">
                <v:path arrowok="t"/>
                <v:fill/>
              </v:shape>
            </v:group>
            <v:group style="position:absolute;left:758;top:160;width:270;height:233" coordorigin="758,160" coordsize="270,233">
              <v:shape style="position:absolute;left:758;top:160;width:270;height:233" coordorigin="758,160" coordsize="270,233" path="m874,393l809,360,758,304,758,181,759,171,768,162,772,160,848,160,865,166,881,186,881,186,909,233,918,249,843,249,841,250,841,252,853,269,869,293,877,307,877,330,876,354,875,380,874,393e" filled="t" fillcolor="#231F20" stroked="f">
                <v:path arrowok="t"/>
                <v:fill/>
              </v:shape>
              <v:shape style="position:absolute;left:758;top:160;width:270;height:233" coordorigin="758,160" coordsize="270,233" path="m1028,265l929,265,992,228,999,227,1002,228,1028,253,1028,265e" filled="t" fillcolor="#231F20" stroked="f">
                <v:path arrowok="t"/>
                <v:fill/>
              </v:shape>
              <v:shape style="position:absolute;left:758;top:160;width:270;height:233" coordorigin="758,160" coordsize="270,233" path="m921,333l901,330,896,326,892,319,881,302,845,249,843,249,918,249,927,264,929,265,1028,265,1027,267,1011,276,935,323,921,333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5"/>
          <w:w w:val="139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!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9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6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5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9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6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9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5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39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39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7"/>
          <w:w w:val="139"/>
          <w:b/>
          <w:bCs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10"/>
          <w:w w:val="112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2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47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17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7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15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7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2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2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19"/>
          <w:w w:val="112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29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2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2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2"/>
          <w:w w:val="112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2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2"/>
        </w:rPr>
        <w:t>,</w:t>
      </w:r>
      <w:r>
        <w:rPr>
          <w:rFonts w:ascii="Nyala" w:hAnsi="Nyala" w:cs="Nyala" w:eastAsia="Nyala"/>
          <w:sz w:val="18"/>
          <w:szCs w:val="18"/>
          <w:color w:val="231F20"/>
          <w:spacing w:val="-8"/>
          <w:w w:val="112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ﬁ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2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2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4"/>
          <w:w w:val="112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31"/>
        </w:rPr>
        <w:t>/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8"/>
        </w:rPr>
        <w:t>j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3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9"/>
          <w:w w:val="118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45" w:lineRule="exact"/>
        <w:ind w:left="180" w:right="-20"/>
        <w:jc w:val="left"/>
        <w:rPr>
          <w:rFonts w:ascii="Sakkal Majalla" w:hAnsi="Sakkal Majalla" w:cs="Sakkal Majalla" w:eastAsia="Sakkal Majal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1"/>
          <w:b/>
          <w:bCs/>
          <w:position w:val="4"/>
        </w:rPr>
        <w:t>v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"/>
          <w:w w:val="141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  <w:position w:val="4"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1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41"/>
          <w:b/>
          <w:bCs/>
          <w:position w:val="4"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9"/>
          <w:w w:val="141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  <w:position w:val="4"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0"/>
          <w:w w:val="141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4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9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9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4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9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8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1"/>
          <w:b/>
          <w:bCs/>
          <w:position w:val="4"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9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5"/>
          <w:b/>
          <w:bCs/>
          <w:position w:val="4"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76" w:lineRule="exact"/>
        <w:ind w:left="180" w:right="-20"/>
        <w:jc w:val="left"/>
        <w:rPr>
          <w:rFonts w:ascii="Nyala" w:hAnsi="Nyala" w:cs="Nyala" w:eastAsia="Nyala"/>
          <w:sz w:val="18"/>
          <w:szCs w:val="18"/>
        </w:rPr>
      </w:pPr>
      <w:rPr/>
      <w:r>
        <w:rPr>
          <w:rFonts w:ascii="Nyala" w:hAnsi="Nyala" w:cs="Nyala" w:eastAsia="Nyala"/>
          <w:sz w:val="18"/>
          <w:szCs w:val="18"/>
          <w:color w:val="231F20"/>
          <w:spacing w:val="-3"/>
          <w:w w:val="111"/>
          <w:position w:val="1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1"/>
          <w:position w:val="1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  <w:position w:val="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8"/>
          <w:w w:val="111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  <w:position w:val="1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  <w:position w:val="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  <w:position w:val="1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5"/>
          <w:position w:val="1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6"/>
          <w:w w:val="113"/>
          <w:position w:val="1"/>
        </w:rPr>
        <w:t>“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  <w:position w:val="1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3"/>
          <w:position w:val="1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7"/>
          <w:position w:val="1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  <w:position w:val="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  <w:position w:val="1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  <w:position w:val="1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1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1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00"/>
          <w:position w:val="1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1"/>
        </w:rPr>
        <w:t>”</w:t>
      </w:r>
      <w:r>
        <w:rPr>
          <w:rFonts w:ascii="Nyala" w:hAnsi="Nyala" w:cs="Nyala" w:eastAsia="Nyala"/>
          <w:sz w:val="18"/>
          <w:szCs w:val="18"/>
          <w:color w:val="231F20"/>
          <w:spacing w:val="35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1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1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12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  <w:position w:val="1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  <w:position w:val="1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  <w:position w:val="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2"/>
          <w:w w:val="119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7"/>
          <w:position w:val="1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  <w:position w:val="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  <w:position w:val="1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1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  <w:position w:val="1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1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7"/>
          <w:position w:val="1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4"/>
          <w:position w:val="1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2"/>
          <w:position w:val="1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  <w:position w:val="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2"/>
          <w:position w:val="1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  <w:position w:val="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  <w:position w:val="1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2"/>
          <w:position w:val="1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8"/>
          <w:w w:val="112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  <w:position w:val="1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1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21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  <w:position w:val="1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1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1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1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37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  <w:position w:val="1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  <w:position w:val="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  <w:position w:val="1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1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  <w:position w:val="1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04"/>
          <w:position w:val="1"/>
        </w:rPr>
        <w:t>-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  <w:position w:val="1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  <w:position w:val="1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  <w:position w:val="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94"/>
          <w:position w:val="1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1"/>
          <w:position w:val="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  <w:position w:val="1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  <w:position w:val="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  <w:position w:val="1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87"/>
          <w:position w:val="1"/>
        </w:rPr>
        <w:t>(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  <w:position w:val="1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  <w:position w:val="1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  <w:position w:val="1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  <w:position w:val="1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  <w:position w:val="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  <w:position w:val="1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87"/>
          <w:position w:val="1"/>
        </w:rPr>
        <w:t>)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  <w:position w:val="1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3"/>
          <w:position w:val="1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7"/>
          <w:position w:val="1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  <w:position w:val="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  <w:position w:val="1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  <w:position w:val="1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1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1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1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43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  <w:position w:val="1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  <w:position w:val="1"/>
        </w:rPr>
        <w:t>r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2" w:after="0" w:line="240" w:lineRule="auto"/>
        <w:ind w:left="180" w:right="-20"/>
        <w:jc w:val="left"/>
        <w:rPr>
          <w:rFonts w:ascii="Nyala" w:hAnsi="Nyala" w:cs="Nyala" w:eastAsia="Nyala"/>
          <w:sz w:val="18"/>
          <w:szCs w:val="18"/>
        </w:rPr>
      </w:pPr>
      <w:rPr/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3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8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04"/>
        </w:rPr>
        <w:t>-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87"/>
        </w:rPr>
        <w:t>(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87"/>
        </w:rPr>
        <w:t>)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7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5" w:lineRule="exact"/>
        <w:ind w:left="180" w:right="-20"/>
        <w:jc w:val="left"/>
        <w:rPr>
          <w:rFonts w:ascii="Sakkal Majalla" w:hAnsi="Sakkal Majalla" w:cs="Sakkal Majalla" w:eastAsia="Sakkal Majal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8"/>
          <w:w w:val="141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V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6"/>
          <w:w w:val="141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9"/>
          <w:b/>
          <w:bCs/>
          <w:position w:val="4"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23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6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4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4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28"/>
          <w:b/>
          <w:bCs/>
          <w:position w:val="4"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27"/>
          <w:b/>
          <w:bCs/>
          <w:position w:val="4"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4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9"/>
          <w:b/>
          <w:bCs/>
          <w:position w:val="4"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25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23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6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ind w:left="180" w:right="-20"/>
        <w:jc w:val="left"/>
        <w:rPr>
          <w:rFonts w:ascii="Sakkal Majalla" w:hAnsi="Sakkal Majalla" w:cs="Sakkal Majalla" w:eastAsia="Sakkal Majal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1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8"/>
          <w:w w:val="141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4"/>
          <w:w w:val="141"/>
          <w:b/>
          <w:bCs/>
          <w:position w:val="4"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k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6"/>
          <w:w w:val="141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1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3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9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6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6"/>
          <w:b/>
          <w:bCs/>
          <w:position w:val="4"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ind w:left="435" w:right="936"/>
        <w:jc w:val="both"/>
        <w:rPr>
          <w:rFonts w:ascii="Nyala" w:hAnsi="Nyala" w:cs="Nyala" w:eastAsia="Nya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)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1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8"/>
          <w:w w:val="136"/>
          <w:b/>
          <w:bCs/>
          <w:position w:val="4"/>
        </w:rPr>
        <w:t>K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6"/>
          <w:b/>
          <w:bCs/>
          <w:position w:val="4"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k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9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3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4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8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6"/>
          <w:b/>
          <w:bCs/>
          <w:position w:val="4"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6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"/>
          <w:w w:val="136"/>
          <w:b/>
          <w:bCs/>
          <w:position w:val="4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36"/>
          <w:position w:val="4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  <w:position w:val="4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  <w:position w:val="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  <w:position w:val="4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  <w:position w:val="4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  <w:position w:val="4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  <w:position w:val="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  <w:position w:val="4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  <w:position w:val="4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  <w:position w:val="4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4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4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4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  <w:position w:val="4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4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4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00"/>
          <w:position w:val="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4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18"/>
          <w:w w:val="100"/>
          <w:position w:val="4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  <w:position w:val="4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  <w:position w:val="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  <w:position w:val="4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  <w:position w:val="4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4"/>
          <w:position w:val="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  <w:position w:val="4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  <w:position w:val="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15"/>
          <w:position w:val="4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  <w:position w:val="4"/>
        </w:rPr>
        <w:t>v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  <w:position w:val="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5"/>
          <w:position w:val="4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5"/>
          <w:position w:val="4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3"/>
          <w:w w:val="115"/>
          <w:position w:val="4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  <w:position w:val="4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  <w:position w:val="4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4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  <w:position w:val="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  <w:position w:val="4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  <w:position w:val="4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  <w:position w:val="4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  <w:position w:val="4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4"/>
          <w:position w:val="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  <w:position w:val="4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ind w:left="435" w:right="212"/>
        <w:jc w:val="both"/>
        <w:rPr>
          <w:rFonts w:ascii="Sakkal Majalla" w:hAnsi="Sakkal Majalla" w:cs="Sakkal Majalla" w:eastAsia="Sakkal Majal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2"/>
          <w:b/>
          <w:bCs/>
          <w:position w:val="4"/>
        </w:rPr>
        <w:t>b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2"/>
          <w:b/>
          <w:bCs/>
          <w:position w:val="4"/>
        </w:rPr>
        <w:t>)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2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2"/>
          <w:b/>
          <w:bCs/>
          <w:position w:val="4"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2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32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9"/>
          <w:b/>
          <w:bCs/>
          <w:position w:val="4"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39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0"/>
          <w:w w:val="139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9"/>
          <w:b/>
          <w:bCs/>
          <w:position w:val="4"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39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9"/>
          <w:b/>
          <w:bCs/>
          <w:position w:val="4"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5"/>
          <w:w w:val="139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9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9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9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x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9"/>
          <w:b/>
          <w:bCs/>
          <w:position w:val="4"/>
        </w:rPr>
        <w:t>v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1"/>
          <w:w w:val="139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m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39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  <w:position w:val="4"/>
        </w:rPr>
        <w:t>,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9"/>
          <w:w w:val="139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  <w:position w:val="4"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8"/>
          <w:w w:val="139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9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9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39"/>
          <w:b/>
          <w:bCs/>
          <w:position w:val="4"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"/>
          <w:w w:val="139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1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ind w:left="435" w:right="213"/>
        <w:jc w:val="both"/>
        <w:rPr>
          <w:rFonts w:ascii="Nyala" w:hAnsi="Nyala" w:cs="Nyala" w:eastAsia="Nya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ﬂ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m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m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b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q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,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3"/>
          <w:w w:val="141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4"/>
          <w:w w:val="141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7"/>
          <w:w w:val="141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5"/>
          <w:w w:val="141"/>
          <w:b/>
          <w:bCs/>
          <w:position w:val="4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6"/>
          <w:w w:val="113"/>
          <w:position w:val="4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3"/>
          <w:position w:val="4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7"/>
          <w:position w:val="4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  <w:position w:val="4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  <w:position w:val="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6"/>
          <w:w w:val="100"/>
          <w:position w:val="4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  <w:position w:val="4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4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4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4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48"/>
          <w:w w:val="100"/>
          <w:position w:val="4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4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  <w:position w:val="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  <w:position w:val="4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1"/>
          <w:position w:val="4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  <w:position w:val="4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  <w:position w:val="4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6"/>
          <w:w w:val="100"/>
          <w:position w:val="4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4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4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00"/>
          <w:position w:val="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4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46"/>
          <w:w w:val="100"/>
          <w:position w:val="4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4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4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4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4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4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2"/>
          <w:w w:val="100"/>
          <w:position w:val="4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4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  <w:position w:val="4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4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41"/>
          <w:w w:val="100"/>
          <w:position w:val="4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  <w:position w:val="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8"/>
          <w:position w:val="4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  <w:position w:val="4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  <w:position w:val="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8"/>
          <w:position w:val="4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  <w:position w:val="4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7"/>
          <w:w w:val="118"/>
          <w:position w:val="4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  <w:position w:val="4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  <w:position w:val="4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  <w:position w:val="4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3"/>
          <w:w w:val="118"/>
          <w:position w:val="4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  <w:position w:val="4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  <w:position w:val="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  <w:position w:val="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0"/>
          <w:position w:val="4"/>
        </w:rPr>
        <w:t>t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76" w:lineRule="exact"/>
        <w:ind w:left="435" w:right="6138"/>
        <w:jc w:val="both"/>
        <w:rPr>
          <w:rFonts w:ascii="Nyala" w:hAnsi="Nyala" w:cs="Nyala" w:eastAsia="Nyala"/>
          <w:sz w:val="18"/>
          <w:szCs w:val="18"/>
        </w:rPr>
      </w:pPr>
      <w:rPr/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1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1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8"/>
          <w:position w:val="1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  <w:position w:val="1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  <w:position w:val="1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  <w:position w:val="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4"/>
          <w:position w:val="1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  <w:position w:val="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220" w:lineRule="exact"/>
        <w:ind w:left="435" w:right="212"/>
        <w:jc w:val="both"/>
        <w:rPr>
          <w:rFonts w:ascii="Nyala" w:hAnsi="Nyala" w:cs="Nyala" w:eastAsia="Nya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23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23"/>
          <w:b/>
          <w:bCs/>
        </w:rPr>
        <w:t>)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23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8"/>
          <w:w w:val="141"/>
          <w:b/>
          <w:bCs/>
        </w:rPr>
        <w:t>K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4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3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</w:rPr>
        <w:t>b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8"/>
          <w:w w:val="141"/>
          <w:b/>
          <w:bCs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6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5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1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1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1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1"/>
          <w:b/>
          <w:bCs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1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1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1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1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1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1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1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1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1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1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17"/>
          <w:w w:val="11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4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25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2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45" w:lineRule="exact"/>
        <w:ind w:left="180" w:right="-20"/>
        <w:jc w:val="left"/>
        <w:rPr>
          <w:rFonts w:ascii="Sakkal Majalla" w:hAnsi="Sakkal Majalla" w:cs="Sakkal Majalla" w:eastAsia="Sakkal Majal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2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  <w:position w:val="4"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7"/>
          <w:w w:val="140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0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40"/>
          <w:b/>
          <w:bCs/>
          <w:position w:val="4"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0"/>
          <w:b/>
          <w:bCs/>
          <w:position w:val="4"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  <w:position w:val="4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2"/>
          <w:w w:val="140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1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3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9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6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1"/>
          <w:w w:val="146"/>
          <w:b/>
          <w:bCs/>
          <w:position w:val="4"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5"/>
          <w:b/>
          <w:bCs/>
          <w:position w:val="4"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ind w:left="435" w:right="214"/>
        <w:jc w:val="both"/>
        <w:rPr>
          <w:rFonts w:ascii="Sakkal Majalla" w:hAnsi="Sakkal Majalla" w:cs="Sakkal Majalla" w:eastAsia="Sakkal Majal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)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8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8"/>
          <w:w w:val="136"/>
          <w:b/>
          <w:bCs/>
          <w:position w:val="4"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6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6"/>
          <w:b/>
          <w:bCs/>
          <w:position w:val="4"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1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6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0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m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m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6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6"/>
          <w:b/>
          <w:bCs/>
          <w:position w:val="4"/>
        </w:rPr>
        <w:t>v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m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6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0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6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9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8"/>
          <w:w w:val="136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4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  <w:position w:val="4"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6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5"/>
          <w:w w:val="136"/>
          <w:b/>
          <w:bCs/>
          <w:position w:val="4"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0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5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8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1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ind w:left="435" w:right="213"/>
        <w:jc w:val="both"/>
        <w:rPr>
          <w:rFonts w:ascii="Nyala" w:hAnsi="Nyala" w:cs="Nyala" w:eastAsia="Nya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"/>
          <w:w w:val="140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8"/>
          <w:w w:val="140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  <w:position w:val="4"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1"/>
          <w:w w:val="140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7"/>
          <w:w w:val="140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2"/>
          <w:w w:val="140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  <w:position w:val="4"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0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"/>
          <w:w w:val="140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  <w:position w:val="4"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8"/>
          <w:w w:val="140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14"/>
          <w:b/>
          <w:bCs/>
          <w:position w:val="4"/>
        </w:rPr>
        <w:t>(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9"/>
          <w:b/>
          <w:bCs/>
          <w:position w:val="4"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4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1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7"/>
          <w:b/>
          <w:bCs/>
          <w:position w:val="4"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8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3"/>
          <w:b/>
          <w:bCs/>
          <w:position w:val="4"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9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3"/>
          <w:b/>
          <w:bCs/>
          <w:position w:val="4"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14"/>
          <w:b/>
          <w:bCs/>
          <w:position w:val="4"/>
        </w:rPr>
        <w:t>)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00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3"/>
          <w:w w:val="100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1"/>
          <w:b/>
          <w:bCs/>
          <w:position w:val="4"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1"/>
          <w:b/>
          <w:bCs/>
          <w:position w:val="4"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6"/>
          <w:w w:val="141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1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6"/>
          <w:w w:val="141"/>
          <w:b/>
          <w:bCs/>
          <w:position w:val="4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4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4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4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4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4"/>
        </w:rPr>
        <w:t>ﬁ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4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  <w:position w:val="4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11"/>
          <w:w w:val="116"/>
          <w:position w:val="4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4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4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4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  <w:position w:val="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10"/>
          <w:w w:val="116"/>
          <w:position w:val="4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  <w:position w:val="4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4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  <w:position w:val="4"/>
        </w:rPr>
        <w:t>d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76" w:lineRule="exact"/>
        <w:ind w:left="435" w:right="3195"/>
        <w:jc w:val="both"/>
        <w:rPr>
          <w:rFonts w:ascii="Nyala" w:hAnsi="Nyala" w:cs="Nyala" w:eastAsia="Nyala"/>
          <w:sz w:val="18"/>
          <w:szCs w:val="18"/>
        </w:rPr>
      </w:pPr>
      <w:rPr/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1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  <w:position w:val="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  <w:position w:val="1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1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1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1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1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  <w:position w:val="1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0"/>
          <w:w w:val="116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1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1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1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1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1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  <w:position w:val="1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3"/>
          <w:w w:val="116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1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1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1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1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10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  <w:position w:val="1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  <w:position w:val="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  <w:position w:val="1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  <w:position w:val="1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  <w:position w:val="1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  <w:position w:val="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00"/>
          <w:position w:val="1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1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1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1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1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1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4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  <w:position w:val="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  <w:position w:val="1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  <w:position w:val="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6"/>
          <w:position w:val="1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  <w:position w:val="1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  <w:position w:val="1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  <w:position w:val="1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  <w:position w:val="1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  <w:position w:val="1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  <w:position w:val="1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  <w:position w:val="1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1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0"/>
          <w:position w:val="1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  <w:position w:val="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220" w:lineRule="exact"/>
        <w:ind w:left="435" w:right="202"/>
        <w:jc w:val="both"/>
        <w:rPr>
          <w:rFonts w:ascii="Nyala" w:hAnsi="Nyala" w:cs="Nyala" w:eastAsia="Nya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2"/>
          <w:b/>
          <w:bCs/>
        </w:rPr>
        <w:t>b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2"/>
          <w:b/>
          <w:bCs/>
        </w:rPr>
        <w:t>)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"/>
          <w:w w:val="132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1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0"/>
          <w:b/>
          <w:bCs/>
        </w:rPr>
        <w:t>v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1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0"/>
          <w:b/>
          <w:bCs/>
        </w:rPr>
        <w:t>b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1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40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9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5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4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5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4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4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0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,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4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4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3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3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7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4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60"/>
          <w:b/>
          <w:bCs/>
        </w:rPr>
        <w:t>,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6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2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2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9"/>
          <w:w w:val="142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2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5"/>
          <w:w w:val="142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2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2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2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2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2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2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2"/>
          <w:b/>
          <w:bCs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2"/>
          <w:b/>
          <w:bCs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93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17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-1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3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8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1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17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3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ind w:left="435" w:right="213"/>
        <w:jc w:val="both"/>
        <w:rPr>
          <w:rFonts w:ascii="Nyala" w:hAnsi="Nyala" w:cs="Nyala" w:eastAsia="Nya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23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23"/>
          <w:b/>
          <w:bCs/>
        </w:rPr>
        <w:t>)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23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0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1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9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x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9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9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39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9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9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0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39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9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2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39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39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8"/>
          <w:w w:val="139"/>
          <w:b/>
          <w:bCs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8"/>
          <w:w w:val="103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5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5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10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7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5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21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0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ind w:left="435" w:right="203"/>
        <w:jc w:val="both"/>
        <w:rPr>
          <w:rFonts w:ascii="Nyala" w:hAnsi="Nyala" w:cs="Nyala" w:eastAsia="Nya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2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2"/>
          <w:b/>
          <w:bCs/>
        </w:rPr>
        <w:t>)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8"/>
          <w:w w:val="132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2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2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2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1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b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3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0"/>
          <w:b/>
          <w:bCs/>
        </w:rPr>
        <w:t>v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9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1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3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0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0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,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1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9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8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1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1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4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8"/>
          <w:w w:val="141"/>
          <w:b/>
          <w:bCs/>
        </w:rPr>
        <w:t>K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8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m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,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7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,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8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8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0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4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m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v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5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"/>
          <w:w w:val="141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1"/>
          <w:w w:val="141"/>
          <w:b/>
          <w:bCs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6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2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4"/>
          <w:w w:val="12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3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0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ind w:left="435" w:right="203"/>
        <w:jc w:val="both"/>
        <w:rPr>
          <w:rFonts w:ascii="Nyala" w:hAnsi="Nyala" w:cs="Nyala" w:eastAsia="Nya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1"/>
          <w:b/>
          <w:bCs/>
        </w:rPr>
        <w:t>)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1"/>
          <w:w w:val="13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1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1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1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1"/>
          <w:w w:val="13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0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5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0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0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6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,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6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7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40"/>
          <w:b/>
          <w:bCs/>
        </w:rPr>
        <w:t>x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7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b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4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4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5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5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4"/>
          <w:w w:val="115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25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3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6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0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ind w:left="435" w:right="203"/>
        <w:jc w:val="both"/>
        <w:rPr>
          <w:rFonts w:ascii="Nyala" w:hAnsi="Nyala" w:cs="Nyala" w:eastAsia="Nya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w w:val="141"/>
          <w:b/>
          <w:bCs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9"/>
          <w:w w:val="10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00"/>
          <w:b/>
          <w:bCs/>
        </w:rPr>
        <w:t>)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6"/>
          <w:w w:val="10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2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1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1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1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1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0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4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5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1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m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1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1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0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3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1"/>
          <w:b/>
          <w:bCs/>
        </w:rPr>
        <w:t>v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b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,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4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5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1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9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1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7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4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4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9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8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v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26"/>
          <w:b/>
          <w:bCs/>
        </w:rPr>
        <w:t>(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26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26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8"/>
          <w:w w:val="126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26"/>
          <w:b/>
          <w:bCs/>
        </w:rPr>
        <w:t>)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2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41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9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5"/>
          <w:w w:val="141"/>
          <w:b/>
          <w:bCs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6"/>
          <w:w w:val="141"/>
          <w:b/>
          <w:bCs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5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5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4"/>
          <w:w w:val="115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11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9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0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45" w:lineRule="exact"/>
        <w:ind w:left="180" w:right="-20"/>
        <w:jc w:val="left"/>
        <w:rPr>
          <w:rFonts w:ascii="Sakkal Majalla" w:hAnsi="Sakkal Majalla" w:cs="Sakkal Majalla" w:eastAsia="Sakkal Majal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  <w:position w:val="4"/>
        </w:rPr>
        <w:t>3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2"/>
          <w:b/>
          <w:bCs/>
          <w:position w:val="4"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2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4"/>
          <w:w w:val="142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8"/>
          <w:w w:val="142"/>
          <w:b/>
          <w:bCs/>
          <w:position w:val="4"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2"/>
          <w:b/>
          <w:bCs/>
          <w:position w:val="4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2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1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3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9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6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1"/>
          <w:w w:val="146"/>
          <w:b/>
          <w:bCs/>
          <w:position w:val="4"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5"/>
          <w:b/>
          <w:bCs/>
          <w:position w:val="4"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ind w:left="435" w:right="214"/>
        <w:jc w:val="both"/>
        <w:rPr>
          <w:rFonts w:ascii="Sakkal Majalla" w:hAnsi="Sakkal Majalla" w:cs="Sakkal Majalla" w:eastAsia="Sakkal Majal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1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1"/>
          <w:b/>
          <w:bCs/>
          <w:position w:val="4"/>
        </w:rPr>
        <w:t>)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9"/>
          <w:w w:val="131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3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3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3"/>
          <w:b/>
          <w:bCs/>
          <w:position w:val="4"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0"/>
          <w:w w:val="143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"/>
          <w:w w:val="143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3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3"/>
          <w:b/>
          <w:bCs/>
          <w:position w:val="4"/>
        </w:rPr>
        <w:t>,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6"/>
          <w:w w:val="143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3"/>
          <w:b/>
          <w:bCs/>
          <w:position w:val="4"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3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3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3"/>
          <w:b/>
          <w:bCs/>
          <w:position w:val="4"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1"/>
          <w:w w:val="143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3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3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43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3"/>
          <w:b/>
          <w:bCs/>
          <w:position w:val="4"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3"/>
          <w:b/>
          <w:bCs/>
          <w:position w:val="4"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4"/>
          <w:w w:val="143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3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3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5"/>
          <w:w w:val="143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3"/>
          <w:b/>
          <w:bCs/>
          <w:position w:val="4"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6"/>
          <w:w w:val="143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3"/>
          <w:b/>
          <w:bCs/>
          <w:position w:val="4"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"/>
          <w:w w:val="143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3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3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3"/>
          <w:b/>
          <w:bCs/>
          <w:position w:val="4"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m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m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3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0"/>
          <w:w w:val="143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3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3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9"/>
          <w:w w:val="143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3"/>
          <w:b/>
          <w:bCs/>
          <w:position w:val="4"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3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3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3"/>
          <w:b/>
          <w:bCs/>
          <w:position w:val="4"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4"/>
          <w:w w:val="143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3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ind w:left="435" w:right="213"/>
        <w:jc w:val="both"/>
        <w:rPr>
          <w:rFonts w:ascii="Sakkal Majalla" w:hAnsi="Sakkal Majalla" w:cs="Sakkal Majalla" w:eastAsia="Sakkal Majal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9"/>
          <w:b/>
          <w:bCs/>
          <w:position w:val="4"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39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9"/>
          <w:b/>
          <w:bCs/>
          <w:position w:val="4"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7"/>
          <w:w w:val="139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9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  <w:position w:val="4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  <w:position w:val="4"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4"/>
          <w:w w:val="139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9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8"/>
          <w:w w:val="139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9"/>
          <w:w w:val="139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0"/>
          <w:w w:val="139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9"/>
          <w:b/>
          <w:bCs/>
          <w:position w:val="4"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39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9"/>
          <w:b/>
          <w:bCs/>
          <w:position w:val="4"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7"/>
          <w:w w:val="139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9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  <w:position w:val="4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1"/>
          <w:w w:val="139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6"/>
          <w:w w:val="139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9"/>
          <w:b/>
          <w:bCs/>
          <w:position w:val="4"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  <w:position w:val="4"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5"/>
          <w:w w:val="139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5"/>
          <w:w w:val="139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  <w:position w:val="4"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4"/>
          <w:w w:val="139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2"/>
          <w:w w:val="139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4"/>
          <w:w w:val="139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7"/>
          <w:w w:val="139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ﬂ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39"/>
          <w:b/>
          <w:bCs/>
          <w:position w:val="4"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"/>
          <w:w w:val="139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1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ind w:left="435" w:right="213"/>
        <w:jc w:val="both"/>
        <w:rPr>
          <w:rFonts w:ascii="Nyala" w:hAnsi="Nyala" w:cs="Nyala" w:eastAsia="Nya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,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4"/>
          <w:w w:val="141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  <w:position w:val="4"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7"/>
          <w:w w:val="141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0"/>
          <w:w w:val="141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m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1"/>
          <w:b/>
          <w:bCs/>
          <w:position w:val="4"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7"/>
          <w:w w:val="141"/>
          <w:b/>
          <w:bCs/>
          <w:position w:val="4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4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14"/>
          <w:w w:val="100"/>
          <w:position w:val="4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  <w:position w:val="4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  <w:position w:val="4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  <w:position w:val="4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  <w:position w:val="4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7"/>
          <w:position w:val="4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  <w:position w:val="4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8"/>
          <w:w w:val="117"/>
          <w:position w:val="4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4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4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4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  <w:position w:val="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4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1"/>
          <w:position w:val="4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  <w:position w:val="4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  <w:position w:val="4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  <w:position w:val="4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  <w:position w:val="4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  <w:position w:val="4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  <w:position w:val="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  <w:position w:val="4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  <w:position w:val="4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4"/>
          <w:w w:val="100"/>
          <w:position w:val="4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  <w:position w:val="4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  <w:position w:val="4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  <w:position w:val="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  <w:position w:val="4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  <w:position w:val="4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4"/>
          <w:w w:val="100"/>
          <w:position w:val="4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  <w:position w:val="4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  <w:position w:val="4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  <w:position w:val="4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94"/>
          <w:position w:val="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1"/>
          <w:position w:val="4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  <w:position w:val="4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  <w:position w:val="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4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7"/>
          <w:position w:val="4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4"/>
          <w:w w:val="100"/>
          <w:position w:val="4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  <w:position w:val="4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3"/>
          <w:position w:val="4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7"/>
          <w:position w:val="4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  <w:position w:val="4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  <w:position w:val="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4"/>
          <w:w w:val="100"/>
          <w:position w:val="4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  <w:position w:val="4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4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4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4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30"/>
          <w:w w:val="100"/>
          <w:position w:val="4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  <w:position w:val="4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1"/>
          <w:position w:val="4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  <w:position w:val="4"/>
        </w:rPr>
        <w:t>y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76" w:lineRule="exact"/>
        <w:ind w:left="435" w:right="4517"/>
        <w:jc w:val="both"/>
        <w:rPr>
          <w:rFonts w:ascii="Nyala" w:hAnsi="Nyala" w:cs="Nyala" w:eastAsia="Nyala"/>
          <w:sz w:val="18"/>
          <w:szCs w:val="18"/>
        </w:rPr>
      </w:pPr>
      <w:rPr/>
      <w:r>
        <w:rPr>
          <w:rFonts w:ascii="Nyala" w:hAnsi="Nyala" w:cs="Nyala" w:eastAsia="Nyala"/>
          <w:sz w:val="18"/>
          <w:szCs w:val="18"/>
          <w:color w:val="231F20"/>
          <w:spacing w:val="-4"/>
          <w:w w:val="112"/>
          <w:position w:val="1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  <w:position w:val="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  <w:position w:val="1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  <w:position w:val="1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  <w:position w:val="1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2"/>
          <w:position w:val="1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2"/>
          <w:w w:val="112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1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1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  <w:position w:val="1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  <w:position w:val="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  <w:position w:val="1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  <w:position w:val="1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  <w:position w:val="1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  <w:position w:val="1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4"/>
          <w:position w:val="1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  <w:position w:val="1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  <w:position w:val="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94"/>
          <w:position w:val="1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  <w:position w:val="1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  <w:position w:val="1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1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  <w:position w:val="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9"/>
          <w:position w:val="1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  <w:position w:val="1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1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8"/>
          <w:position w:val="1"/>
        </w:rPr>
        <w:t>j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  <w:position w:val="1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3"/>
          <w:w w:val="94"/>
          <w:position w:val="1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9"/>
          <w:w w:val="118"/>
          <w:position w:val="1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  <w:position w:val="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220" w:lineRule="exact"/>
        <w:ind w:left="435" w:right="212"/>
        <w:jc w:val="both"/>
        <w:rPr>
          <w:rFonts w:ascii="Nyala" w:hAnsi="Nyala" w:cs="Nyala" w:eastAsia="Nya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6"/>
          <w:b/>
          <w:bCs/>
        </w:rPr>
        <w:t>b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)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6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4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6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4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36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6"/>
          <w:b/>
          <w:bCs/>
        </w:rPr>
        <w:t>v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2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q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m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3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6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8"/>
          <w:w w:val="136"/>
          <w:b/>
          <w:bCs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9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6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0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6"/>
          <w:b/>
          <w:bCs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8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36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2"/>
          <w:w w:val="136"/>
          <w:b/>
          <w:bCs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13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9"/>
        </w:rPr>
        <w:t>v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q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7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15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3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11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30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00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,</w:t>
      </w:r>
      <w:r>
        <w:rPr>
          <w:rFonts w:ascii="Nyala" w:hAnsi="Nyala" w:cs="Nyala" w:eastAsia="Nyala"/>
          <w:sz w:val="18"/>
          <w:szCs w:val="18"/>
          <w:color w:val="231F20"/>
          <w:spacing w:val="41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-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6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8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16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15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16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,</w:t>
      </w:r>
      <w:r>
        <w:rPr>
          <w:rFonts w:ascii="Nyala" w:hAnsi="Nyala" w:cs="Nyala" w:eastAsia="Nyala"/>
          <w:sz w:val="18"/>
          <w:szCs w:val="18"/>
          <w:color w:val="231F20"/>
          <w:spacing w:val="-9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29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,</w:t>
      </w:r>
      <w:r>
        <w:rPr>
          <w:rFonts w:ascii="Nyala" w:hAnsi="Nyala" w:cs="Nyala" w:eastAsia="Nyala"/>
          <w:sz w:val="18"/>
          <w:szCs w:val="18"/>
          <w:color w:val="231F20"/>
          <w:spacing w:val="25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1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1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3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10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8"/>
        </w:rPr>
        <w:t>j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ind w:left="435" w:right="202"/>
        <w:jc w:val="both"/>
        <w:rPr>
          <w:rFonts w:ascii="Nyala" w:hAnsi="Nyala" w:cs="Nyala" w:eastAsia="Nya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)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7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6"/>
          <w:b/>
          <w:bCs/>
        </w:rPr>
        <w:t>v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1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2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"/>
          <w:w w:val="136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6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5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5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7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4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3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5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ﬀ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-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6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1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3"/>
          <w:b/>
          <w:bCs/>
        </w:rPr>
        <w:t>b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9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4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39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39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1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2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9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39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9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0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39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4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3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8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3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05"/>
          <w:b/>
          <w:bCs/>
        </w:rPr>
        <w:t>/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4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0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b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0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k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,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7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0"/>
          <w:b/>
          <w:bCs/>
        </w:rPr>
        <w:t>k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3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1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4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0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3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8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7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5"/>
          <w:b/>
          <w:bCs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5"/>
          <w:b/>
          <w:bCs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1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3"/>
          <w:w w:val="11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0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13"/>
          <w:w w:val="11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7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4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3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3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ﬁ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2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5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7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9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14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7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7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4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3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9"/>
        </w:rPr>
        <w:t>v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4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1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15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v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5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5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3"/>
          <w:w w:val="115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ind w:left="435" w:right="212"/>
        <w:jc w:val="both"/>
        <w:rPr>
          <w:rFonts w:ascii="Nyala" w:hAnsi="Nyala" w:cs="Nyala" w:eastAsia="Nya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1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1"/>
          <w:b/>
          <w:bCs/>
        </w:rPr>
        <w:t>)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m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0"/>
          <w:b/>
          <w:bCs/>
        </w:rPr>
        <w:t>v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8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j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9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0"/>
          <w:b/>
          <w:bCs/>
        </w:rPr>
        <w:t>k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1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0"/>
          <w:b/>
          <w:bCs/>
        </w:rPr>
        <w:t>b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4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8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0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0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0"/>
          <w:b/>
          <w:bCs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7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23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30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7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17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3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1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7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29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2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2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2"/>
          <w:w w:val="112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8"/>
        </w:rPr>
        <w:t>j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3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9"/>
          <w:w w:val="118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40" w:lineRule="auto"/>
        <w:ind w:left="435" w:right="213"/>
        <w:jc w:val="both"/>
        <w:rPr>
          <w:rFonts w:ascii="Nyala" w:hAnsi="Nyala" w:cs="Nyala" w:eastAsia="Nya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0"/>
          <w:b/>
          <w:bCs/>
        </w:rPr>
        <w:t>)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0"/>
          <w:w w:val="13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0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2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0"/>
          <w:b/>
          <w:bCs/>
        </w:rPr>
        <w:t>v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8"/>
          <w:w w:val="140"/>
          <w:b/>
          <w:bCs/>
        </w:rPr>
        <w:t>K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5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0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b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8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0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9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m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1"/>
          <w:w w:val="140"/>
          <w:b/>
          <w:bCs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32"/>
          <w:w w:val="12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jc w:val="both"/>
        <w:spacing w:after="0"/>
        <w:sectPr>
          <w:pgNumType w:start="3"/>
          <w:pgMar w:header="522" w:footer="0" w:top="720" w:bottom="280" w:left="500" w:right="420"/>
          <w:headerReference w:type="default" r:id="rId10"/>
          <w:pgSz w:w="8240" w:h="11920"/>
        </w:sectPr>
      </w:pPr>
      <w:rPr/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54" w:after="0" w:line="240" w:lineRule="auto"/>
        <w:ind w:left="405" w:right="3150"/>
        <w:jc w:val="both"/>
        <w:rPr>
          <w:rFonts w:ascii="Nyala" w:hAnsi="Nyala" w:cs="Nyala" w:eastAsia="Nyala"/>
          <w:sz w:val="18"/>
          <w:szCs w:val="18"/>
        </w:rPr>
      </w:pPr>
      <w:rPr/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7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x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20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2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2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20" w:lineRule="exact"/>
        <w:ind w:left="405" w:right="232"/>
        <w:jc w:val="both"/>
        <w:rPr>
          <w:rFonts w:ascii="Nyala" w:hAnsi="Nyala" w:cs="Nyala" w:eastAsia="Nya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w w:val="141"/>
          <w:b/>
          <w:bCs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9"/>
          <w:w w:val="10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00"/>
          <w:b/>
          <w:bCs/>
        </w:rPr>
        <w:t>)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0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0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4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0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5"/>
          <w:w w:val="140"/>
          <w:b/>
          <w:bCs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4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9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0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4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3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0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4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j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0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5"/>
          <w:w w:val="140"/>
          <w:b/>
          <w:bCs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5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8"/>
          <w:w w:val="140"/>
          <w:b/>
          <w:bCs/>
        </w:rPr>
        <w:t>K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6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0"/>
          <w:b/>
          <w:bCs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8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0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,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6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1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7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8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7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8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9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2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2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2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2"/>
          <w:b/>
          <w:bCs/>
        </w:rPr>
        <w:t>v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2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5"/>
          <w:w w:val="142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2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2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2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2"/>
          <w:b/>
          <w:bCs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42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2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2"/>
          <w:b/>
          <w:bCs/>
        </w:rPr>
        <w:t>m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2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</w:rPr>
        <w:t>m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2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</w:rPr>
        <w:t>v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2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2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"/>
          <w:w w:val="142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2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2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2"/>
          <w:b/>
          <w:bCs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2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4"/>
          <w:w w:val="142"/>
          <w:b/>
          <w:bCs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18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9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18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,</w:t>
      </w:r>
      <w:r>
        <w:rPr>
          <w:rFonts w:ascii="Nyala" w:hAnsi="Nyala" w:cs="Nyala" w:eastAsia="Nyala"/>
          <w:sz w:val="18"/>
          <w:szCs w:val="18"/>
          <w:color w:val="231F20"/>
          <w:spacing w:val="-23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8"/>
        </w:rPr>
        <w:t>j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7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3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1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2"/>
          <w:w w:val="12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1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27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3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4"/>
          <w:w w:val="123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7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8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v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5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3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ind w:left="405" w:right="232"/>
        <w:jc w:val="both"/>
        <w:rPr>
          <w:rFonts w:ascii="Nyala" w:hAnsi="Nyala" w:cs="Nyala" w:eastAsia="Nya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4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4"/>
          <w:b/>
          <w:bCs/>
        </w:rPr>
        <w:t>)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4"/>
          <w:w w:val="134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2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v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5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7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v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9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7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9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40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3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2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40"/>
          <w:b/>
          <w:bCs/>
        </w:rPr>
        <w:t>x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40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9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6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1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7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7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9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31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7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8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8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,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2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8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5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2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40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8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1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0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4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2"/>
          <w:w w:val="140"/>
          <w:b/>
          <w:bCs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5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5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5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v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20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2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-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7"/>
        </w:rPr>
        <w:t>z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45" w:lineRule="exact"/>
        <w:ind w:left="150" w:right="-20"/>
        <w:jc w:val="left"/>
        <w:rPr>
          <w:rFonts w:ascii="Sakkal Majalla" w:hAnsi="Sakkal Majalla" w:cs="Sakkal Majalla" w:eastAsia="Sakkal Majal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4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5"/>
          <w:w w:val="141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8"/>
          <w:w w:val="141"/>
          <w:b/>
          <w:bCs/>
          <w:position w:val="4"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1"/>
          <w:b/>
          <w:bCs/>
          <w:position w:val="4"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1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1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8"/>
          <w:w w:val="141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9"/>
          <w:w w:val="141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  <w:position w:val="4"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1"/>
          <w:b/>
          <w:bCs/>
          <w:position w:val="4"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3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4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9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5"/>
          <w:b/>
          <w:bCs/>
          <w:position w:val="4"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ind w:left="405" w:right="243"/>
        <w:jc w:val="both"/>
        <w:rPr>
          <w:rFonts w:ascii="Nyala" w:hAnsi="Nyala" w:cs="Nyala" w:eastAsia="Nya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)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8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5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  <w:position w:val="4"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6"/>
          <w:b/>
          <w:bCs/>
          <w:position w:val="4"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2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6"/>
          <w:b/>
          <w:bCs/>
          <w:position w:val="4"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6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6"/>
          <w:b/>
          <w:bCs/>
          <w:position w:val="4"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9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6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  <w:position w:val="4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2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0"/>
          <w:b/>
          <w:bCs/>
          <w:position w:val="4"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2"/>
          <w:w w:val="140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  <w:position w:val="4"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40"/>
          <w:b/>
          <w:bCs/>
          <w:position w:val="4"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0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0"/>
          <w:b/>
          <w:bCs/>
          <w:position w:val="4"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0"/>
          <w:b/>
          <w:bCs/>
          <w:position w:val="4"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"/>
          <w:w w:val="140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0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  <w:position w:val="4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0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  <w:position w:val="4"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"/>
          <w:w w:val="140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0"/>
          <w:b/>
          <w:bCs/>
          <w:position w:val="4"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5"/>
          <w:w w:val="140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0"/>
          <w:b/>
          <w:bCs/>
          <w:position w:val="4"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  <w:position w:val="4"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7"/>
          <w:w w:val="140"/>
          <w:b/>
          <w:bCs/>
          <w:position w:val="4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93"/>
          <w:position w:val="4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  <w:position w:val="4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  <w:position w:val="4"/>
        </w:rPr>
        <w:t>e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76" w:lineRule="exact"/>
        <w:ind w:left="405" w:right="520"/>
        <w:jc w:val="both"/>
        <w:rPr>
          <w:rFonts w:ascii="Nyala" w:hAnsi="Nyala" w:cs="Nyala" w:eastAsia="Nyala"/>
          <w:sz w:val="18"/>
          <w:szCs w:val="18"/>
        </w:rPr>
      </w:pPr>
      <w:rPr/>
      <w:r>
        <w:rPr>
          <w:rFonts w:ascii="Nyala" w:hAnsi="Nyala" w:cs="Nyala" w:eastAsia="Nyala"/>
          <w:sz w:val="18"/>
          <w:szCs w:val="18"/>
          <w:color w:val="231F20"/>
          <w:spacing w:val="-3"/>
          <w:w w:val="112"/>
          <w:position w:val="1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  <w:position w:val="1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12"/>
          <w:position w:val="1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2"/>
          <w:position w:val="1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  <w:position w:val="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2"/>
          <w:position w:val="1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2"/>
          <w:position w:val="1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1"/>
          <w:w w:val="112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  <w:position w:val="1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3"/>
          <w:position w:val="1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7"/>
          <w:position w:val="1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  <w:position w:val="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  <w:position w:val="1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  <w:position w:val="1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1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1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1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1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1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1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1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10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1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1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17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  <w:position w:val="1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  <w:position w:val="1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  <w:position w:val="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1"/>
        </w:rPr>
        <w:t>j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1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1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21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  <w:position w:val="1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  <w:position w:val="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  <w:position w:val="1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  <w:position w:val="1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  <w:position w:val="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  <w:position w:val="1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1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1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  <w:position w:val="1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  <w:position w:val="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8"/>
          <w:position w:val="1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  <w:position w:val="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  <w:position w:val="1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  <w:position w:val="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1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2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  <w:position w:val="1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  <w:position w:val="1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  <w:position w:val="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94"/>
          <w:position w:val="1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1"/>
          <w:position w:val="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  <w:position w:val="1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  <w:position w:val="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  <w:position w:val="1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1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1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1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1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1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1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1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43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1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1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11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  <w:position w:val="1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1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25"/>
          <w:w w:val="100"/>
          <w:position w:val="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  <w:position w:val="1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  <w:position w:val="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  <w:position w:val="1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  <w:position w:val="1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7"/>
          <w:position w:val="1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1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  <w:position w:val="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20"/>
          <w:position w:val="1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  <w:position w:val="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220" w:lineRule="exact"/>
        <w:ind w:left="405" w:right="242"/>
        <w:jc w:val="both"/>
        <w:rPr>
          <w:rFonts w:ascii="Nyala" w:hAnsi="Nyala" w:cs="Nyala" w:eastAsia="Nya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6"/>
          <w:b/>
          <w:bCs/>
        </w:rPr>
        <w:t>b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)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9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8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6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6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6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5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1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4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8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2"/>
          <w:w w:val="136"/>
          <w:b/>
          <w:bCs/>
        </w:rPr>
        <w:t>ﬀ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36"/>
          <w:b/>
          <w:bCs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7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19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2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9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2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4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3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9"/>
          <w:w w:val="123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ind w:left="405" w:right="232"/>
        <w:jc w:val="both"/>
        <w:rPr>
          <w:rFonts w:ascii="Nyala" w:hAnsi="Nyala" w:cs="Nyala" w:eastAsia="Nya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)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7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6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6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36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4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5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m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3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5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6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6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4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6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5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3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8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3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05"/>
          <w:b/>
          <w:bCs/>
        </w:rPr>
        <w:t>/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4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"/>
          <w:w w:val="10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9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b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39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4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k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2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m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4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8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1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1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4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1"/>
          <w:b/>
          <w:bCs/>
        </w:rPr>
        <w:t>b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6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m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1"/>
          <w:b/>
          <w:bCs/>
        </w:rPr>
        <w:t>k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8"/>
          <w:w w:val="141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7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j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m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,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5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5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,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6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4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1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4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7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8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9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1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1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9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8"/>
          <w:w w:val="141"/>
          <w:b/>
          <w:bCs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40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9"/>
        </w:rPr>
        <w:t>v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9"/>
        </w:rPr>
        <w:t>v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17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11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4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9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17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3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4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7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9"/>
          <w:w w:val="118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ind w:left="405" w:right="233"/>
        <w:jc w:val="both"/>
        <w:rPr>
          <w:rFonts w:ascii="Nyala" w:hAnsi="Nyala" w:cs="Nyala" w:eastAsia="Nya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)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6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5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2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6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6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5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5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7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8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6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4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8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5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1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8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5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3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9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4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1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8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m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1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9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39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9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2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9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6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8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5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39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4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4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9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39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7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9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39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9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2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7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5"/>
          <w:b/>
          <w:bCs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5"/>
          <w:b/>
          <w:bCs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6"/>
          <w:w w:val="113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7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3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5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ind w:left="405" w:right="232"/>
        <w:jc w:val="both"/>
        <w:rPr>
          <w:rFonts w:ascii="Nyala" w:hAnsi="Nyala" w:cs="Nyala" w:eastAsia="Nya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)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0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M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7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6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6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2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6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0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k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6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3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m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m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3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0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b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0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8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m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v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6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3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3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"/>
          <w:w w:val="144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60"/>
          <w:b/>
          <w:bCs/>
        </w:rPr>
        <w:t>,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6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b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k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1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5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0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8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8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1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5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1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3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m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7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ﬀ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40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4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1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0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0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0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7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1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m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,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3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1"/>
          <w:b/>
          <w:bCs/>
        </w:rPr>
        <w:t>v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8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1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1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7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1"/>
          <w:b/>
          <w:bCs/>
        </w:rPr>
        <w:t>b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1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"/>
          <w:w w:val="14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1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1"/>
          <w:b/>
          <w:bCs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1"/>
          <w:b/>
          <w:bCs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00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3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7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7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1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1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7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6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7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ind w:left="405" w:right="242"/>
        <w:jc w:val="both"/>
        <w:rPr>
          <w:rFonts w:ascii="Nyala" w:hAnsi="Nyala" w:cs="Nyala" w:eastAsia="Nya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w w:val="141"/>
          <w:b/>
          <w:bCs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9"/>
          <w:w w:val="10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00"/>
          <w:b/>
          <w:bCs/>
        </w:rPr>
        <w:t>)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1"/>
          <w:w w:val="10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8"/>
          <w:w w:val="140"/>
          <w:b/>
          <w:bCs/>
        </w:rPr>
        <w:t>K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6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7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2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9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5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9"/>
          <w:w w:val="140"/>
          <w:b/>
          <w:bCs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13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10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9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1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51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9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3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5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19"/>
          <w:w w:val="115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5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26"/>
          <w:w w:val="115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31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ind w:left="405" w:right="232"/>
        <w:jc w:val="both"/>
        <w:rPr>
          <w:rFonts w:ascii="Nyala" w:hAnsi="Nyala" w:cs="Nyala" w:eastAsia="Nya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)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6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6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6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6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2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,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0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6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6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0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4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1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b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2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,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5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4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6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6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6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7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6"/>
          <w:w w:val="136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8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9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1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40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1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2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5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5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m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7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1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3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5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1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0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0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2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9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0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0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3"/>
          <w:w w:val="14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7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60"/>
          <w:b/>
          <w:bCs/>
        </w:rPr>
        <w:t>,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60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9"/>
          <w:b/>
          <w:bCs/>
        </w:rPr>
        <w:t>k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7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9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39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39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5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7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9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9"/>
          <w:b/>
          <w:bCs/>
        </w:rPr>
        <w:t>k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0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39"/>
          <w:b/>
          <w:bCs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3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4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7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9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k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3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9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9"/>
          <w:b/>
          <w:bCs/>
        </w:rPr>
        <w:t>b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1"/>
          <w:w w:val="139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9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4"/>
          <w:w w:val="139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</w:rPr>
        <w:t>f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m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9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9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6"/>
          <w:w w:val="139"/>
          <w:b/>
          <w:bCs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5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5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0"/>
          <w:w w:val="115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8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7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2"/>
        </w:rPr>
        <w:t>ﬀ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20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9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4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2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2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2"/>
          <w:w w:val="112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7"/>
        </w:rPr>
        <w:t>z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45" w:lineRule="exact"/>
        <w:ind w:left="150" w:right="-20"/>
        <w:jc w:val="left"/>
        <w:rPr>
          <w:rFonts w:ascii="Sakkal Majalla" w:hAnsi="Sakkal Majalla" w:cs="Sakkal Majalla" w:eastAsia="Sakkal Majal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3"/>
          <w:b/>
          <w:bCs/>
          <w:position w:val="4"/>
        </w:rPr>
        <w:t>5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3"/>
          <w:b/>
          <w:bCs/>
          <w:position w:val="4"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3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2"/>
          <w:w w:val="143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6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9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44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4"/>
          <w:b/>
          <w:bCs/>
          <w:position w:val="4"/>
        </w:rPr>
        <w:t>v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7"/>
          <w:b/>
          <w:bCs/>
          <w:position w:val="4"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1"/>
          <w:b/>
          <w:bCs/>
          <w:position w:val="4"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9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ind w:left="405" w:right="243"/>
        <w:jc w:val="both"/>
        <w:rPr>
          <w:rFonts w:ascii="Sakkal Majalla" w:hAnsi="Sakkal Majalla" w:cs="Sakkal Majalla" w:eastAsia="Sakkal Majal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)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H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6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6"/>
          <w:b/>
          <w:bCs/>
          <w:position w:val="4"/>
        </w:rPr>
        <w:t>v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3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6"/>
          <w:b/>
          <w:bCs/>
          <w:position w:val="4"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3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6"/>
          <w:b/>
          <w:bCs/>
          <w:position w:val="4"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6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36"/>
          <w:b/>
          <w:bCs/>
          <w:position w:val="4"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5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6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4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"/>
          <w:w w:val="136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v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6"/>
          <w:b/>
          <w:bCs/>
          <w:position w:val="4"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8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5"/>
          <w:w w:val="136"/>
          <w:b/>
          <w:bCs/>
          <w:position w:val="4"/>
        </w:rPr>
        <w:t>b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8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9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q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ﬁ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8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36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9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6"/>
          <w:b/>
          <w:bCs/>
          <w:position w:val="4"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7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22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6"/>
          <w:b/>
          <w:bCs/>
          <w:position w:val="4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6"/>
          <w:b/>
          <w:bCs/>
          <w:position w:val="4"/>
        </w:rPr>
        <w:t>y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19"/>
          <w:w w:val="136"/>
          <w:b/>
          <w:bCs/>
          <w:position w:val="4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7"/>
          <w:b/>
          <w:bCs/>
          <w:position w:val="4"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3"/>
          <w:b/>
          <w:bCs/>
          <w:position w:val="4"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9"/>
          <w:b/>
          <w:bCs/>
          <w:position w:val="4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8"/>
          <w:b/>
          <w:bCs/>
          <w:position w:val="4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6"/>
          <w:b/>
          <w:bCs/>
          <w:position w:val="4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7"/>
          <w:b/>
          <w:bCs/>
          <w:position w:val="4"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31"/>
          <w:b/>
          <w:bCs/>
          <w:position w:val="4"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3"/>
          <w:b/>
          <w:bCs/>
          <w:position w:val="4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7"/>
          <w:b/>
          <w:bCs/>
          <w:position w:val="4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27" w:lineRule="exact"/>
        <w:ind w:left="405" w:right="734"/>
        <w:jc w:val="both"/>
        <w:rPr>
          <w:rFonts w:ascii="Nyala" w:hAnsi="Nyala" w:cs="Nyala" w:eastAsia="Nya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  <w:position w:val="5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5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5"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5"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5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  <w:position w:val="5"/>
        </w:rPr>
        <w:t>c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5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5"/>
        </w:rPr>
        <w:t>m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5"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4"/>
          <w:w w:val="140"/>
          <w:b/>
          <w:bCs/>
          <w:position w:val="5"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  <w:position w:val="5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40"/>
          <w:b/>
          <w:bCs/>
          <w:position w:val="5"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5"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5"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"/>
          <w:w w:val="140"/>
          <w:b/>
          <w:bCs/>
          <w:position w:val="5"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40"/>
          <w:b/>
          <w:bCs/>
          <w:position w:val="5"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6"/>
          <w:w w:val="140"/>
          <w:b/>
          <w:bCs/>
          <w:position w:val="5"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0"/>
          <w:b/>
          <w:bCs/>
          <w:position w:val="5"/>
        </w:rPr>
        <w:t>.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4"/>
          <w:w w:val="140"/>
          <w:b/>
          <w:bCs/>
          <w:position w:val="5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  <w:position w:val="5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5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5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5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5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5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5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5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5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10"/>
          <w:w w:val="100"/>
          <w:position w:val="5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  <w:position w:val="5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5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  <w:position w:val="5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  <w:position w:val="5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  <w:position w:val="5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  <w:position w:val="5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  <w:position w:val="5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5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5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  <w:position w:val="5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5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22"/>
          <w:w w:val="100"/>
          <w:position w:val="5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  <w:position w:val="5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  <w:position w:val="5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  <w:position w:val="5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5"/>
          <w:w w:val="118"/>
          <w:position w:val="5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  <w:position w:val="5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  <w:position w:val="5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18"/>
          <w:position w:val="5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  <w:position w:val="5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  <w:position w:val="5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  <w:position w:val="5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28"/>
          <w:w w:val="118"/>
          <w:position w:val="5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5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5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4"/>
          <w:w w:val="100"/>
          <w:position w:val="5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  <w:position w:val="5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  <w:position w:val="5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  <w:position w:val="5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  <w:position w:val="5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  <w:position w:val="5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3"/>
          <w:position w:val="5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7"/>
          <w:position w:val="5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  <w:position w:val="5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  <w:position w:val="5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  <w:position w:val="5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  <w:position w:val="5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5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5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5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  <w:position w:val="5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  <w:position w:val="5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  <w:position w:val="5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8"/>
          <w:w w:val="100"/>
          <w:position w:val="5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  <w:position w:val="5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  <w:position w:val="5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  <w:position w:val="5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  <w:position w:val="5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  <w:position w:val="5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  <w:position w:val="5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  <w:position w:val="5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  <w:position w:val="5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  <w:position w:val="5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20"/>
          <w:position w:val="5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  <w:position w:val="5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320" w:lineRule="exact"/>
        <w:ind w:left="150" w:right="1418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231F20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231F20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231F20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-8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231F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80" w:lineRule="auto"/>
        <w:ind w:left="434" w:right="839" w:firstLine="-283"/>
        <w:jc w:val="left"/>
        <w:rPr>
          <w:rFonts w:ascii="Nyala" w:hAnsi="Nyala" w:cs="Nyala" w:eastAsia="Nyala"/>
          <w:sz w:val="18"/>
          <w:szCs w:val="18"/>
        </w:rPr>
      </w:pPr>
      <w:rPr/>
      <w:r>
        <w:rPr>
          <w:rFonts w:ascii="Nyala" w:hAnsi="Nyala" w:cs="Nyala" w:eastAsia="Nyala"/>
          <w:sz w:val="18"/>
          <w:szCs w:val="18"/>
          <w:color w:val="231F20"/>
          <w:spacing w:val="-2"/>
          <w:w w:val="210"/>
        </w:rPr>
        <w:t>1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 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18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8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18"/>
        </w:rPr>
        <w:t>v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6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5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6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20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5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9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8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12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3"/>
          <w:w w:val="112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2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0"/>
          <w:w w:val="112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2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j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,</w:t>
      </w:r>
      <w:r>
        <w:rPr>
          <w:rFonts w:ascii="Nyala" w:hAnsi="Nyala" w:cs="Nyala" w:eastAsia="Nyala"/>
          <w:sz w:val="18"/>
          <w:szCs w:val="18"/>
          <w:color w:val="231F20"/>
          <w:spacing w:val="-23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3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v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50" w:right="-20"/>
        <w:jc w:val="left"/>
        <w:rPr>
          <w:rFonts w:ascii="Nyala" w:hAnsi="Nyala" w:cs="Nyala" w:eastAsia="Nyala"/>
          <w:sz w:val="18"/>
          <w:szCs w:val="18"/>
        </w:rPr>
      </w:pPr>
      <w:rPr/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2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.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  </w:t>
      </w:r>
      <w:r>
        <w:rPr>
          <w:rFonts w:ascii="Nyala" w:hAnsi="Nyala" w:cs="Nyala" w:eastAsia="Nyala"/>
          <w:sz w:val="18"/>
          <w:szCs w:val="18"/>
          <w:color w:val="231F20"/>
          <w:spacing w:val="1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8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2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2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27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8"/>
        </w:rPr>
        <w:t>x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8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4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8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18"/>
        </w:rPr>
        <w:t>v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3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8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8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31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9"/>
        </w:rPr>
        <w:t>v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2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32" w:after="0" w:line="280" w:lineRule="auto"/>
        <w:ind w:left="434" w:right="347" w:firstLine="-283"/>
        <w:jc w:val="left"/>
        <w:rPr>
          <w:rFonts w:ascii="Nyala" w:hAnsi="Nyala" w:cs="Nyala" w:eastAsia="Nyala"/>
          <w:sz w:val="18"/>
          <w:szCs w:val="18"/>
        </w:rPr>
      </w:pPr>
      <w:rPr/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3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.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  </w:t>
      </w:r>
      <w:r>
        <w:rPr>
          <w:rFonts w:ascii="Nyala" w:hAnsi="Nyala" w:cs="Nyala" w:eastAsia="Nyala"/>
          <w:sz w:val="18"/>
          <w:szCs w:val="18"/>
          <w:color w:val="231F20"/>
          <w:spacing w:val="10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3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3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3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3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2"/>
          <w:w w:val="113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11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9"/>
        </w:rPr>
        <w:t>x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8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4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q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25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11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20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2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9"/>
          <w:w w:val="112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2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12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2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2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2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1"/>
          <w:w w:val="112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8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2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7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19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50" w:right="-20"/>
        <w:jc w:val="left"/>
        <w:rPr>
          <w:rFonts w:ascii="Nyala" w:hAnsi="Nyala" w:cs="Nyala" w:eastAsia="Nyala"/>
          <w:sz w:val="18"/>
          <w:szCs w:val="18"/>
        </w:rPr>
      </w:pPr>
      <w:rPr/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4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.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  </w:t>
      </w:r>
      <w:r>
        <w:rPr>
          <w:rFonts w:ascii="Nyala" w:hAnsi="Nyala" w:cs="Nyala" w:eastAsia="Nyala"/>
          <w:sz w:val="18"/>
          <w:szCs w:val="18"/>
          <w:color w:val="231F20"/>
          <w:spacing w:val="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2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2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4"/>
          <w:w w:val="112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2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41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26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16"/>
        </w:rPr>
        <w:t>v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7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7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4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1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32" w:after="0" w:line="280" w:lineRule="auto"/>
        <w:ind w:left="434" w:right="880" w:firstLine="-283"/>
        <w:jc w:val="left"/>
        <w:rPr>
          <w:rFonts w:ascii="Nyala" w:hAnsi="Nyala" w:cs="Nyala" w:eastAsia="Nyala"/>
          <w:sz w:val="18"/>
          <w:szCs w:val="18"/>
        </w:rPr>
      </w:pPr>
      <w:rPr/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5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.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  </w:t>
      </w:r>
      <w:r>
        <w:rPr>
          <w:rFonts w:ascii="Nyala" w:hAnsi="Nyala" w:cs="Nyala" w:eastAsia="Nyala"/>
          <w:sz w:val="18"/>
          <w:szCs w:val="18"/>
          <w:color w:val="231F20"/>
          <w:spacing w:val="9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15"/>
          <w:w w:val="100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19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3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7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7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8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3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6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2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2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6"/>
          <w:w w:val="112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2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2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1"/>
          <w:w w:val="112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3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150" w:right="-20"/>
        <w:jc w:val="left"/>
        <w:rPr>
          <w:rFonts w:ascii="Nyala" w:hAnsi="Nyala" w:cs="Nyala" w:eastAsia="Nyala"/>
          <w:sz w:val="18"/>
          <w:szCs w:val="18"/>
        </w:rPr>
      </w:pPr>
      <w:rPr/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6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.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  </w:t>
      </w:r>
      <w:r>
        <w:rPr>
          <w:rFonts w:ascii="Nyala" w:hAnsi="Nyala" w:cs="Nyala" w:eastAsia="Nyala"/>
          <w:sz w:val="18"/>
          <w:szCs w:val="18"/>
          <w:color w:val="231F20"/>
          <w:spacing w:val="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8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-20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,</w:t>
      </w:r>
      <w:r>
        <w:rPr>
          <w:rFonts w:ascii="Nyala" w:hAnsi="Nyala" w:cs="Nyala" w:eastAsia="Nyala"/>
          <w:sz w:val="18"/>
          <w:szCs w:val="18"/>
          <w:color w:val="231F20"/>
          <w:spacing w:val="3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ﬂ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3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7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6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8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18"/>
        </w:rPr>
        <w:t>v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3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3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7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32" w:after="0" w:line="240" w:lineRule="auto"/>
        <w:ind w:left="150" w:right="-20"/>
        <w:jc w:val="left"/>
        <w:rPr>
          <w:rFonts w:ascii="Nyala" w:hAnsi="Nyala" w:cs="Nyala" w:eastAsia="Nyala"/>
          <w:sz w:val="18"/>
          <w:szCs w:val="18"/>
        </w:rPr>
      </w:pPr>
      <w:rPr/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7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.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  </w:t>
      </w:r>
      <w:r>
        <w:rPr>
          <w:rFonts w:ascii="Nyala" w:hAnsi="Nyala" w:cs="Nyala" w:eastAsia="Nyala"/>
          <w:sz w:val="18"/>
          <w:szCs w:val="18"/>
          <w:color w:val="231F20"/>
          <w:spacing w:val="11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1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4"/>
          <w:w w:val="11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1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1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1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3"/>
          <w:w w:val="11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7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0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20"/>
        </w:rPr>
        <w:t>x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4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3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2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4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3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9"/>
          <w:w w:val="123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Mar w:header="522" w:footer="0" w:top="720" w:bottom="280" w:left="500" w:right="420"/>
          <w:pgSz w:w="8240" w:h="11920"/>
        </w:sectPr>
      </w:pPr>
      <w:rPr/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54" w:after="0" w:line="240" w:lineRule="auto"/>
        <w:ind w:left="180" w:right="-20"/>
        <w:jc w:val="left"/>
        <w:rPr>
          <w:rFonts w:ascii="Nyala" w:hAnsi="Nyala" w:cs="Nyala" w:eastAsia="Nyala"/>
          <w:sz w:val="18"/>
          <w:szCs w:val="18"/>
        </w:rPr>
      </w:pPr>
      <w:rPr/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8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.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  </w:t>
      </w:r>
      <w:r>
        <w:rPr>
          <w:rFonts w:ascii="Nyala" w:hAnsi="Nyala" w:cs="Nyala" w:eastAsia="Nyala"/>
          <w:sz w:val="18"/>
          <w:szCs w:val="18"/>
          <w:color w:val="231F20"/>
          <w:spacing w:val="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9"/>
          <w:w w:val="111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6"/>
          <w:w w:val="11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1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6"/>
          <w:w w:val="11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1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32" w:after="0" w:line="240" w:lineRule="auto"/>
        <w:ind w:left="180" w:right="-20"/>
        <w:jc w:val="left"/>
        <w:rPr>
          <w:rFonts w:ascii="Nyala" w:hAnsi="Nyala" w:cs="Nyala" w:eastAsia="Nyala"/>
          <w:sz w:val="18"/>
          <w:szCs w:val="18"/>
        </w:rPr>
      </w:pPr>
      <w:rPr/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9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.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  </w:t>
      </w:r>
      <w:r>
        <w:rPr>
          <w:rFonts w:ascii="Nyala" w:hAnsi="Nyala" w:cs="Nyala" w:eastAsia="Nyala"/>
          <w:sz w:val="18"/>
          <w:szCs w:val="18"/>
          <w:color w:val="231F20"/>
          <w:spacing w:val="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If</w:t>
      </w:r>
      <w:r>
        <w:rPr>
          <w:rFonts w:ascii="Nyala" w:hAnsi="Nyala" w:cs="Nyala" w:eastAsia="Nyala"/>
          <w:sz w:val="18"/>
          <w:szCs w:val="18"/>
          <w:color w:val="231F20"/>
          <w:spacing w:val="-1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,</w:t>
      </w:r>
      <w:r>
        <w:rPr>
          <w:rFonts w:ascii="Nyala" w:hAnsi="Nyala" w:cs="Nyala" w:eastAsia="Nyala"/>
          <w:sz w:val="18"/>
          <w:szCs w:val="18"/>
          <w:color w:val="231F20"/>
          <w:spacing w:val="-22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7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0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ﬁ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2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3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9"/>
        </w:rPr>
        <w:t>v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9"/>
        </w:rPr>
        <w:t>v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32" w:after="0" w:line="240" w:lineRule="auto"/>
        <w:ind w:left="180" w:right="-20"/>
        <w:jc w:val="left"/>
        <w:rPr>
          <w:rFonts w:ascii="Nyala" w:hAnsi="Nyala" w:cs="Nyala" w:eastAsia="Nyala"/>
          <w:sz w:val="18"/>
          <w:szCs w:val="18"/>
        </w:rPr>
      </w:pPr>
      <w:rPr/>
      <w:r>
        <w:rPr>
          <w:rFonts w:ascii="Nyala" w:hAnsi="Nyala" w:cs="Nyala" w:eastAsia="Nyala"/>
          <w:sz w:val="18"/>
          <w:szCs w:val="18"/>
          <w:color w:val="231F20"/>
          <w:spacing w:val="-2"/>
          <w:w w:val="210"/>
        </w:rPr>
        <w:t>1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8"/>
        </w:rPr>
        <w:t>0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231F20"/>
          <w:spacing w:val="1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15"/>
          <w:w w:val="100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19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ﬁ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5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3"/>
          <w:w w:val="115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4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9"/>
          <w:w w:val="12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,</w:t>
      </w:r>
      <w:r>
        <w:rPr>
          <w:rFonts w:ascii="Nyala" w:hAnsi="Nyala" w:cs="Nyala" w:eastAsia="Nyala"/>
          <w:sz w:val="18"/>
          <w:szCs w:val="18"/>
          <w:color w:val="231F20"/>
          <w:spacing w:val="31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17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20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4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2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ﬁ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5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3"/>
          <w:w w:val="115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32" w:after="0" w:line="240" w:lineRule="auto"/>
        <w:ind w:left="180" w:right="-20"/>
        <w:jc w:val="left"/>
        <w:rPr>
          <w:rFonts w:ascii="Nyala" w:hAnsi="Nyala" w:cs="Nyala" w:eastAsia="Nyala"/>
          <w:sz w:val="18"/>
          <w:szCs w:val="18"/>
        </w:rPr>
      </w:pPr>
      <w:rPr/>
      <w:r>
        <w:rPr>
          <w:rFonts w:ascii="Nyala" w:hAnsi="Nyala" w:cs="Nyala" w:eastAsia="Nyala"/>
          <w:sz w:val="18"/>
          <w:szCs w:val="18"/>
          <w:color w:val="231F20"/>
          <w:spacing w:val="-2"/>
          <w:w w:val="210"/>
        </w:rPr>
        <w:t>1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210"/>
        </w:rPr>
        <w:t>1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231F20"/>
          <w:spacing w:val="1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09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8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1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,</w:t>
      </w:r>
      <w:r>
        <w:rPr>
          <w:rFonts w:ascii="Nyala" w:hAnsi="Nyala" w:cs="Nyala" w:eastAsia="Nyala"/>
          <w:sz w:val="18"/>
          <w:szCs w:val="18"/>
          <w:color w:val="231F20"/>
          <w:spacing w:val="-22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-25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2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8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,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7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,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32" w:after="0" w:line="240" w:lineRule="auto"/>
        <w:ind w:left="180" w:right="-20"/>
        <w:jc w:val="left"/>
        <w:rPr>
          <w:rFonts w:ascii="Nyala" w:hAnsi="Nyala" w:cs="Nyala" w:eastAsia="Nyala"/>
          <w:sz w:val="18"/>
          <w:szCs w:val="18"/>
        </w:rPr>
      </w:pPr>
      <w:rPr/>
      <w:r>
        <w:rPr>
          <w:rFonts w:ascii="Nyala" w:hAnsi="Nyala" w:cs="Nyala" w:eastAsia="Nyala"/>
          <w:sz w:val="18"/>
          <w:szCs w:val="18"/>
          <w:color w:val="231F20"/>
          <w:spacing w:val="-2"/>
          <w:w w:val="210"/>
        </w:rPr>
        <w:t>1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2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231F20"/>
          <w:spacing w:val="1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9"/>
        </w:rPr>
        <w:t>v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30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0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ﬁ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9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1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8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32" w:after="0" w:line="240" w:lineRule="auto"/>
        <w:ind w:left="180" w:right="-20"/>
        <w:jc w:val="left"/>
        <w:rPr>
          <w:rFonts w:ascii="Nyala" w:hAnsi="Nyala" w:cs="Nyala" w:eastAsia="Nyala"/>
          <w:sz w:val="18"/>
          <w:szCs w:val="18"/>
        </w:rPr>
      </w:pPr>
      <w:rPr/>
      <w:r>
        <w:rPr>
          <w:rFonts w:ascii="Nyala" w:hAnsi="Nyala" w:cs="Nyala" w:eastAsia="Nyala"/>
          <w:sz w:val="18"/>
          <w:szCs w:val="18"/>
          <w:color w:val="231F20"/>
          <w:spacing w:val="-2"/>
          <w:w w:val="210"/>
        </w:rPr>
        <w:t>1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3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231F20"/>
          <w:spacing w:val="1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17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6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.</w:t>
      </w:r>
      <w:r>
        <w:rPr>
          <w:rFonts w:ascii="Nyala" w:hAnsi="Nyala" w:cs="Nyala" w:eastAsia="Nyala"/>
          <w:sz w:val="18"/>
          <w:szCs w:val="18"/>
          <w:color w:val="231F20"/>
          <w:spacing w:val="-23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7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20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6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1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30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32" w:after="0" w:line="240" w:lineRule="auto"/>
        <w:ind w:left="180" w:right="-20"/>
        <w:jc w:val="left"/>
        <w:rPr>
          <w:rFonts w:ascii="Nyala" w:hAnsi="Nyala" w:cs="Nyala" w:eastAsia="Nyala"/>
          <w:sz w:val="18"/>
          <w:szCs w:val="18"/>
        </w:rPr>
      </w:pPr>
      <w:rPr/>
      <w:r>
        <w:rPr>
          <w:rFonts w:ascii="Nyala" w:hAnsi="Nyala" w:cs="Nyala" w:eastAsia="Nyala"/>
          <w:sz w:val="18"/>
          <w:szCs w:val="18"/>
          <w:color w:val="231F20"/>
          <w:spacing w:val="-2"/>
          <w:w w:val="210"/>
        </w:rPr>
        <w:t>1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3"/>
        </w:rPr>
        <w:t>4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231F20"/>
          <w:spacing w:val="1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7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20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3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7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7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6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7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16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9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6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0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32" w:after="0" w:line="240" w:lineRule="auto"/>
        <w:ind w:left="180" w:right="-20"/>
        <w:jc w:val="left"/>
        <w:rPr>
          <w:rFonts w:ascii="Nyala" w:hAnsi="Nyala" w:cs="Nyala" w:eastAsia="Nyala"/>
          <w:sz w:val="18"/>
          <w:szCs w:val="18"/>
        </w:rPr>
      </w:pPr>
      <w:rPr/>
      <w:r>
        <w:rPr>
          <w:rFonts w:ascii="Nyala" w:hAnsi="Nyala" w:cs="Nyala" w:eastAsia="Nyala"/>
          <w:sz w:val="18"/>
          <w:szCs w:val="18"/>
          <w:color w:val="231F20"/>
          <w:spacing w:val="-2"/>
          <w:w w:val="210"/>
        </w:rPr>
        <w:t>1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5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231F20"/>
          <w:spacing w:val="1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7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20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3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1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8"/>
          <w:w w:val="12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1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8"/>
          <w:w w:val="12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3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2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1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8"/>
          <w:w w:val="12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2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32" w:after="0" w:line="240" w:lineRule="auto"/>
        <w:ind w:left="180" w:right="-20"/>
        <w:jc w:val="left"/>
        <w:rPr>
          <w:rFonts w:ascii="Nyala" w:hAnsi="Nyala" w:cs="Nyala" w:eastAsia="Nyala"/>
          <w:sz w:val="18"/>
          <w:szCs w:val="18"/>
        </w:rPr>
      </w:pPr>
      <w:rPr/>
      <w:r>
        <w:rPr>
          <w:rFonts w:ascii="Nyala" w:hAnsi="Nyala" w:cs="Nyala" w:eastAsia="Nyala"/>
          <w:sz w:val="18"/>
          <w:szCs w:val="18"/>
          <w:color w:val="231F20"/>
          <w:spacing w:val="-2"/>
          <w:w w:val="210"/>
        </w:rPr>
        <w:t>1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1"/>
        </w:rPr>
        <w:t>6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231F20"/>
          <w:spacing w:val="1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7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20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1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9"/>
          <w:w w:val="12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7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0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32" w:after="0" w:line="240" w:lineRule="auto"/>
        <w:ind w:left="180" w:right="-20"/>
        <w:jc w:val="left"/>
        <w:rPr>
          <w:rFonts w:ascii="Nyala" w:hAnsi="Nyala" w:cs="Nyala" w:eastAsia="Nyala"/>
          <w:sz w:val="18"/>
          <w:szCs w:val="18"/>
        </w:rPr>
      </w:pPr>
      <w:rPr/>
      <w:r>
        <w:rPr>
          <w:rFonts w:ascii="Nyala" w:hAnsi="Nyala" w:cs="Nyala" w:eastAsia="Nyala"/>
          <w:sz w:val="18"/>
          <w:szCs w:val="18"/>
          <w:color w:val="231F20"/>
          <w:spacing w:val="-2"/>
          <w:w w:val="210"/>
        </w:rPr>
        <w:t>1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3"/>
        </w:rPr>
        <w:t>7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231F20"/>
          <w:spacing w:val="1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7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20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4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5"/>
          <w:w w:val="12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7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0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5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4"/>
          <w:w w:val="115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7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25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0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32" w:after="0" w:line="240" w:lineRule="auto"/>
        <w:ind w:left="180" w:right="-20"/>
        <w:jc w:val="left"/>
        <w:rPr>
          <w:rFonts w:ascii="Nyala" w:hAnsi="Nyala" w:cs="Nyala" w:eastAsia="Nyala"/>
          <w:sz w:val="18"/>
          <w:szCs w:val="18"/>
        </w:rPr>
      </w:pPr>
      <w:rPr/>
      <w:r>
        <w:rPr>
          <w:rFonts w:ascii="Nyala" w:hAnsi="Nyala" w:cs="Nyala" w:eastAsia="Nyala"/>
          <w:sz w:val="18"/>
          <w:szCs w:val="18"/>
          <w:color w:val="231F20"/>
          <w:spacing w:val="-2"/>
          <w:w w:val="210"/>
        </w:rPr>
        <w:t>1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8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231F20"/>
          <w:spacing w:val="1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2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2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2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1"/>
          <w:w w:val="112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2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2"/>
        </w:rPr>
        <w:t>,</w:t>
      </w:r>
      <w:r>
        <w:rPr>
          <w:rFonts w:ascii="Nyala" w:hAnsi="Nyala" w:cs="Nyala" w:eastAsia="Nyala"/>
          <w:sz w:val="18"/>
          <w:szCs w:val="18"/>
          <w:color w:val="231F20"/>
          <w:spacing w:val="8"/>
          <w:w w:val="112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2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6"/>
          <w:w w:val="112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ﬀ</w:t>
      </w:r>
      <w:r>
        <w:rPr>
          <w:rFonts w:ascii="Nyala" w:hAnsi="Nyala" w:cs="Nyala" w:eastAsia="Nyala"/>
          <w:sz w:val="18"/>
          <w:szCs w:val="18"/>
          <w:color w:val="231F20"/>
          <w:spacing w:val="1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7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0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7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7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8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2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25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9"/>
        </w:rPr>
        <w:t>v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32" w:after="0" w:line="240" w:lineRule="auto"/>
        <w:ind w:left="180" w:right="-20"/>
        <w:jc w:val="left"/>
        <w:rPr>
          <w:rFonts w:ascii="Nyala" w:hAnsi="Nyala" w:cs="Nyala" w:eastAsia="Nyala"/>
          <w:sz w:val="18"/>
          <w:szCs w:val="18"/>
        </w:rPr>
      </w:pPr>
      <w:rPr/>
      <w:r>
        <w:rPr>
          <w:rFonts w:ascii="Nyala" w:hAnsi="Nyala" w:cs="Nyala" w:eastAsia="Nyala"/>
          <w:sz w:val="18"/>
          <w:szCs w:val="18"/>
          <w:color w:val="231F20"/>
          <w:spacing w:val="-2"/>
          <w:w w:val="210"/>
        </w:rPr>
        <w:t>1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2"/>
        </w:rPr>
        <w:t>9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231F20"/>
          <w:spacing w:val="1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5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5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5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5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3"/>
          <w:w w:val="115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7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25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0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32" w:after="0" w:line="240" w:lineRule="auto"/>
        <w:ind w:left="180" w:right="-20"/>
        <w:jc w:val="left"/>
        <w:rPr>
          <w:rFonts w:ascii="Nyala" w:hAnsi="Nyala" w:cs="Nyala" w:eastAsia="Nyala"/>
          <w:sz w:val="18"/>
          <w:szCs w:val="18"/>
        </w:rPr>
      </w:pPr>
      <w:rPr/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2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0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.</w:t>
      </w:r>
      <w:r>
        <w:rPr>
          <w:rFonts w:ascii="Nyala" w:hAnsi="Nyala" w:cs="Nyala" w:eastAsia="Nyala"/>
          <w:sz w:val="18"/>
          <w:szCs w:val="18"/>
          <w:color w:val="231F20"/>
          <w:spacing w:val="35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15"/>
          <w:w w:val="100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19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21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1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9"/>
          <w:w w:val="12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3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6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9"/>
          <w:w w:val="100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,</w:t>
      </w:r>
      <w:r>
        <w:rPr>
          <w:rFonts w:ascii="Nyala" w:hAnsi="Nyala" w:cs="Nyala" w:eastAsia="Nyala"/>
          <w:sz w:val="18"/>
          <w:szCs w:val="18"/>
          <w:color w:val="231F20"/>
          <w:spacing w:val="3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20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18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5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6"/>
          <w:w w:val="118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32" w:after="0" w:line="240" w:lineRule="auto"/>
        <w:ind w:left="180" w:right="-20"/>
        <w:jc w:val="left"/>
        <w:rPr>
          <w:rFonts w:ascii="Nyala" w:hAnsi="Nyala" w:cs="Nyala" w:eastAsia="Nyala"/>
          <w:sz w:val="18"/>
          <w:szCs w:val="18"/>
        </w:rPr>
      </w:pPr>
      <w:rPr/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2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210"/>
        </w:rPr>
        <w:t>1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231F20"/>
          <w:spacing w:val="1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15"/>
          <w:w w:val="100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19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21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1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9"/>
          <w:w w:val="12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6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1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20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6"/>
          <w:w w:val="12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32" w:after="0" w:line="240" w:lineRule="auto"/>
        <w:ind w:left="180" w:right="-20"/>
        <w:jc w:val="left"/>
        <w:rPr>
          <w:rFonts w:ascii="Nyala" w:hAnsi="Nyala" w:cs="Nyala" w:eastAsia="Nyala"/>
          <w:sz w:val="18"/>
          <w:szCs w:val="18"/>
        </w:rPr>
      </w:pPr>
      <w:rPr/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2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2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.</w:t>
      </w:r>
      <w:r>
        <w:rPr>
          <w:rFonts w:ascii="Nyala" w:hAnsi="Nyala" w:cs="Nyala" w:eastAsia="Nyala"/>
          <w:sz w:val="18"/>
          <w:szCs w:val="18"/>
          <w:color w:val="231F20"/>
          <w:spacing w:val="41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7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20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3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1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2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ﬁ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0" w:lineRule="exact"/>
        <w:ind w:left="180" w:right="1060"/>
        <w:jc w:val="left"/>
        <w:rPr>
          <w:rFonts w:ascii="Nyala" w:hAnsi="Nyala" w:cs="Nyala" w:eastAsia="Nya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15"/>
          <w:w w:val="132"/>
          <w:b/>
          <w:bCs/>
        </w:rPr>
        <w:t>W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2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2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2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2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2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2"/>
          <w:b/>
          <w:bCs/>
        </w:rPr>
        <w:t>G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2"/>
          <w:b/>
          <w:bCs/>
        </w:rPr>
        <w:t>: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5"/>
          <w:w w:val="132"/>
          <w:b/>
          <w:bCs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18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25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3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1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7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1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,</w:t>
      </w:r>
      <w:r>
        <w:rPr>
          <w:rFonts w:ascii="Nyala" w:hAnsi="Nyala" w:cs="Nyala" w:eastAsia="Nyala"/>
          <w:sz w:val="18"/>
          <w:szCs w:val="18"/>
          <w:color w:val="231F20"/>
          <w:spacing w:val="-22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7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1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,</w:t>
      </w:r>
      <w:r>
        <w:rPr>
          <w:rFonts w:ascii="Nyala" w:hAnsi="Nyala" w:cs="Nyala" w:eastAsia="Nyala"/>
          <w:sz w:val="18"/>
          <w:szCs w:val="18"/>
          <w:color w:val="231F20"/>
          <w:spacing w:val="-24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2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,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12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2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1"/>
          <w:w w:val="112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j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29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3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1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6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3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4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,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3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19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9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8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9"/>
        </w:rPr>
        <w:t>v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.</w:t>
      </w:r>
      <w:r>
        <w:rPr>
          <w:rFonts w:ascii="Nyala" w:hAnsi="Nyala" w:cs="Nyala" w:eastAsia="Nyala"/>
          <w:sz w:val="18"/>
          <w:szCs w:val="18"/>
          <w:color w:val="231F20"/>
          <w:spacing w:val="31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18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x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17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6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8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: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30" w:after="0" w:line="280" w:lineRule="auto"/>
        <w:ind w:left="180" w:right="236"/>
        <w:jc w:val="left"/>
        <w:rPr>
          <w:rFonts w:ascii="Nyala" w:hAnsi="Nyala" w:cs="Nyala" w:eastAsia="Nyala"/>
          <w:sz w:val="18"/>
          <w:szCs w:val="18"/>
        </w:rPr>
      </w:pPr>
      <w:rPr/>
      <w:r>
        <w:rPr>
          <w:rFonts w:ascii="Nyala" w:hAnsi="Nyala" w:cs="Nyala" w:eastAsia="Nyala"/>
          <w:sz w:val="18"/>
          <w:szCs w:val="18"/>
          <w:color w:val="231F20"/>
          <w:spacing w:val="-5"/>
          <w:w w:val="118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6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20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-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2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29"/>
          <w:w w:val="112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2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2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2"/>
        </w:rPr>
        <w:t>.</w:t>
      </w:r>
      <w:r>
        <w:rPr>
          <w:rFonts w:ascii="Nyala" w:hAnsi="Nyala" w:cs="Nyala" w:eastAsia="Nyala"/>
          <w:sz w:val="18"/>
          <w:szCs w:val="18"/>
          <w:color w:val="231F20"/>
          <w:spacing w:val="13"/>
          <w:w w:val="112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3"/>
          <w:w w:val="112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2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2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6"/>
          <w:w w:val="112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2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20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2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9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9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8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3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2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1"/>
          <w:w w:val="112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5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20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21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15"/>
          <w:w w:val="100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19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20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x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9"/>
        </w:rPr>
        <w:t>v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,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4"/>
          <w:w w:val="12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4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3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8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6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25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17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1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00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.</w:t>
      </w:r>
      <w:r>
        <w:rPr>
          <w:rFonts w:ascii="Nyala" w:hAnsi="Nyala" w:cs="Nyala" w:eastAsia="Nyala"/>
          <w:sz w:val="18"/>
          <w:szCs w:val="18"/>
          <w:color w:val="231F20"/>
          <w:spacing w:val="19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15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2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8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x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2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: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80" w:lineRule="auto"/>
        <w:ind w:left="180" w:right="445"/>
        <w:jc w:val="left"/>
        <w:rPr>
          <w:rFonts w:ascii="Nyala" w:hAnsi="Nyala" w:cs="Nyala" w:eastAsia="Nyala"/>
          <w:sz w:val="18"/>
          <w:szCs w:val="18"/>
        </w:rPr>
      </w:pPr>
      <w:rPr/>
      <w:r>
        <w:rPr>
          <w:rFonts w:ascii="Nyala" w:hAnsi="Nyala" w:cs="Nyala" w:eastAsia="Nyala"/>
          <w:sz w:val="18"/>
          <w:szCs w:val="18"/>
          <w:color w:val="231F20"/>
          <w:spacing w:val="-8"/>
          <w:w w:val="100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9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18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18"/>
        </w:rPr>
        <w:t>v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8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8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8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4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8"/>
          <w:w w:val="100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9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2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9"/>
        </w:rPr>
        <w:t>v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17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24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q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7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,</w:t>
      </w:r>
      <w:r>
        <w:rPr>
          <w:rFonts w:ascii="Nyala" w:hAnsi="Nyala" w:cs="Nyala" w:eastAsia="Nyala"/>
          <w:sz w:val="18"/>
          <w:szCs w:val="18"/>
          <w:color w:val="231F20"/>
          <w:spacing w:val="-22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41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2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26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3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1"/>
        </w:rPr>
        <w:t>ﬁ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1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1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2"/>
          <w:w w:val="11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3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6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5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25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3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30"/>
          <w:w w:val="123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5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0" w:right="-20"/>
        <w:jc w:val="left"/>
        <w:rPr>
          <w:rFonts w:ascii="Sakkal Majalla" w:hAnsi="Sakkal Majalla" w:cs="Sakkal Majalla" w:eastAsia="Sakkal Majalla"/>
          <w:sz w:val="18"/>
          <w:szCs w:val="18"/>
        </w:rPr>
      </w:pPr>
      <w:rPr/>
      <w:r>
        <w:rPr/>
        <w:pict>
          <v:group style="position:absolute;margin-left:123.598984pt;margin-top:-1.709385pt;width:14.173393pt;height:14.173393pt;mso-position-horizontal-relative:page;mso-position-vertical-relative:paragraph;z-index:-955" coordorigin="2472,-34" coordsize="283,283">
            <v:group style="position:absolute;left:2480;top:-26;width:268;height:268" coordorigin="2480,-26" coordsize="268,268">
              <v:shape style="position:absolute;left:2480;top:-26;width:268;height:268" coordorigin="2480,-26" coordsize="268,268" path="m2480,-26l2480,241,2748,241,2748,-26,2480,-26xe" filled="f" stroked="t" strokeweight=".784317pt" strokecolor="#231F20">
                <v:path arrowok="t"/>
              </v:shape>
            </v:group>
            <v:group style="position:absolute;left:2556;top:50;width:115;height:115" coordorigin="2556,50" coordsize="115,115">
              <v:shape style="position:absolute;left:2556;top:50;width:115;height:115" coordorigin="2556,50" coordsize="115,115" path="m2556,50l2556,165,2671,165,2671,50,2556,50xe" filled="f" stroked="t" strokeweight=".784317pt" strokecolor="#231F20">
                <v:path arrowok="t"/>
              </v:shape>
            </v:group>
            <w10:wrap type="none"/>
          </v:group>
        </w:pic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4"/>
          <w:b/>
          <w:bCs/>
        </w:rPr>
        <w:t>D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4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4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4"/>
          <w:b/>
          <w:bCs/>
        </w:rPr>
        <w:t>B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4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4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4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9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23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46"/>
          <w:b/>
          <w:bCs/>
        </w:rPr>
        <w:t>S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28"/>
          <w:b/>
          <w:bCs/>
        </w:rPr>
        <w:t>U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"/>
          <w:w w:val="143"/>
          <w:b/>
          <w:bCs/>
        </w:rPr>
        <w:t>L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7"/>
          <w:w w:val="139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4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9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25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23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80" w:lineRule="auto"/>
        <w:ind w:left="180" w:right="374"/>
        <w:jc w:val="left"/>
        <w:rPr>
          <w:rFonts w:ascii="Nyala" w:hAnsi="Nyala" w:cs="Nyala" w:eastAsia="Nyala"/>
          <w:sz w:val="18"/>
          <w:szCs w:val="18"/>
        </w:rPr>
      </w:pPr>
      <w:rPr/>
      <w:r>
        <w:rPr>
          <w:rFonts w:ascii="Nyala" w:hAnsi="Nyala" w:cs="Nyala" w:eastAsia="Nyala"/>
          <w:sz w:val="18"/>
          <w:szCs w:val="18"/>
          <w:color w:val="231F20"/>
          <w:spacing w:val="-3"/>
          <w:w w:val="111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1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3"/>
          <w:w w:val="11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8"/>
          <w:w w:val="12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231F20"/>
          <w:spacing w:val="-2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5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2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20"/>
        </w:rPr>
        <w:t>x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4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3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2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2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20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41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7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9"/>
          <w:w w:val="118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231F20"/>
          <w:spacing w:val="-2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6"/>
          <w:w w:val="12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12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0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13"/>
          <w:w w:val="11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8"/>
          <w:w w:val="11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1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1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3"/>
          <w:w w:val="11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7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4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7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7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16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17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9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11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3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3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9"/>
          <w:w w:val="123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3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2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0" w:right="-20"/>
        <w:jc w:val="left"/>
        <w:rPr>
          <w:rFonts w:ascii="Sakkal Majalla" w:hAnsi="Sakkal Majalla" w:cs="Sakkal Majalla" w:eastAsia="Sakkal Majalla"/>
          <w:sz w:val="18"/>
          <w:szCs w:val="18"/>
        </w:rPr>
      </w:pPr>
      <w:rPr/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1"/>
          <w:b/>
          <w:bCs/>
        </w:rPr>
        <w:t>I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1"/>
          <w:b/>
          <w:bCs/>
        </w:rPr>
        <w:t>M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1"/>
          <w:b/>
          <w:bCs/>
        </w:rPr>
        <w:t>P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1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1"/>
          <w:b/>
          <w:bCs/>
        </w:rPr>
        <w:t>R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18"/>
          <w:w w:val="131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1"/>
          <w:b/>
          <w:bCs/>
        </w:rPr>
        <w:t>A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3"/>
          <w:w w:val="131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31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3"/>
          <w:w w:val="131"/>
          <w:b/>
          <w:bCs/>
        </w:rPr>
        <w:t> 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23"/>
          <w:b/>
          <w:bCs/>
        </w:rPr>
        <w:t>N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7"/>
          <w:w w:val="125"/>
          <w:b/>
          <w:bCs/>
        </w:rPr>
        <w:t>O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-2"/>
          <w:w w:val="134"/>
          <w:b/>
          <w:bCs/>
        </w:rPr>
        <w:t>T</w:t>
      </w:r>
      <w:r>
        <w:rPr>
          <w:rFonts w:ascii="Sakkal Majalla" w:hAnsi="Sakkal Majalla" w:cs="Sakkal Majalla" w:eastAsia="Sakkal Majalla"/>
          <w:sz w:val="18"/>
          <w:szCs w:val="18"/>
          <w:color w:val="231F20"/>
          <w:spacing w:val="0"/>
          <w:w w:val="142"/>
          <w:b/>
          <w:bCs/>
        </w:rPr>
        <w:t>E</w:t>
      </w:r>
      <w:r>
        <w:rPr>
          <w:rFonts w:ascii="Sakkal Majalla" w:hAnsi="Sakkal Majalla" w:cs="Sakkal Majalla" w:eastAsia="Sakkal Majalla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80" w:lineRule="auto"/>
        <w:ind w:left="180" w:right="257"/>
        <w:jc w:val="left"/>
        <w:rPr>
          <w:rFonts w:ascii="Nyala" w:hAnsi="Nyala" w:cs="Nyala" w:eastAsia="Nyala"/>
          <w:sz w:val="18"/>
          <w:szCs w:val="18"/>
        </w:rPr>
      </w:pPr>
      <w:rPr/>
      <w:r>
        <w:rPr>
          <w:rFonts w:ascii="Nyala" w:hAnsi="Nyala" w:cs="Nyala" w:eastAsia="Nyala"/>
          <w:sz w:val="18"/>
          <w:szCs w:val="18"/>
          <w:color w:val="231F20"/>
          <w:spacing w:val="-1"/>
          <w:w w:val="117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6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0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26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30"/>
          <w:w w:val="12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20"/>
        </w:rPr>
        <w:t>v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2"/>
          <w:w w:val="12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20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20"/>
        </w:rPr>
        <w:t>v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26"/>
          <w:w w:val="12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14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9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9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9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231F20"/>
          <w:spacing w:val="-26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1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1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3"/>
          <w:w w:val="11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ﬁ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7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7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2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1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7"/>
        </w:rPr>
        <w:t>w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1"/>
          <w:w w:val="104"/>
        </w:rPr>
        <w:t>-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0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8"/>
          <w:w w:val="12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2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18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.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18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8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18"/>
        </w:rPr>
        <w:t>v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6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h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25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41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p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l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8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6"/>
          <w:w w:val="118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20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k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7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7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4"/>
          <w:w w:val="117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0"/>
        </w:rPr>
        <w:t>b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08"/>
        </w:rPr>
        <w:t>f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3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1"/>
          <w:w w:val="112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3"/>
          <w:w w:val="112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2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2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-20"/>
          <w:w w:val="112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1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4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8"/>
        </w:rPr>
        <w:t>y</w:t>
      </w:r>
      <w:r>
        <w:rPr>
          <w:rFonts w:ascii="Nyala" w:hAnsi="Nyala" w:cs="Nyala" w:eastAsia="Nyala"/>
          <w:sz w:val="18"/>
          <w:szCs w:val="18"/>
          <w:color w:val="231F20"/>
          <w:spacing w:val="-18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a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d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j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u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m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6"/>
        </w:rPr>
        <w:t>t</w:t>
      </w:r>
      <w:r>
        <w:rPr>
          <w:rFonts w:ascii="Nyala" w:hAnsi="Nyala" w:cs="Nyala" w:eastAsia="Nyala"/>
          <w:sz w:val="18"/>
          <w:szCs w:val="18"/>
          <w:color w:val="231F20"/>
          <w:spacing w:val="-22"/>
          <w:w w:val="116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0"/>
        </w:rPr>
        <w:t>o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00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3"/>
          <w:w w:val="100"/>
        </w:rPr>
        <w:t> 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4"/>
        </w:rPr>
        <w:t>s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28"/>
        </w:rPr>
        <w:t>e</w:t>
      </w:r>
      <w:r>
        <w:rPr>
          <w:rFonts w:ascii="Nyala" w:hAnsi="Nyala" w:cs="Nyala" w:eastAsia="Nyala"/>
          <w:sz w:val="18"/>
          <w:szCs w:val="18"/>
          <w:color w:val="231F20"/>
          <w:spacing w:val="3"/>
          <w:w w:val="94"/>
        </w:rPr>
        <w:t>r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9"/>
        </w:rPr>
        <w:t>v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c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04"/>
        </w:rPr>
        <w:t>i</w:t>
      </w:r>
      <w:r>
        <w:rPr>
          <w:rFonts w:ascii="Nyala" w:hAnsi="Nyala" w:cs="Nyala" w:eastAsia="Nyala"/>
          <w:sz w:val="18"/>
          <w:szCs w:val="18"/>
          <w:color w:val="231F20"/>
          <w:spacing w:val="-2"/>
          <w:w w:val="116"/>
        </w:rPr>
        <w:t>n</w:t>
      </w:r>
      <w:r>
        <w:rPr>
          <w:rFonts w:ascii="Nyala" w:hAnsi="Nyala" w:cs="Nyala" w:eastAsia="Nyala"/>
          <w:sz w:val="18"/>
          <w:szCs w:val="18"/>
          <w:color w:val="231F20"/>
          <w:spacing w:val="-5"/>
          <w:w w:val="127"/>
        </w:rPr>
        <w:t>g</w:t>
      </w:r>
      <w:r>
        <w:rPr>
          <w:rFonts w:ascii="Nyala" w:hAnsi="Nyala" w:cs="Nyala" w:eastAsia="Nyala"/>
          <w:sz w:val="18"/>
          <w:szCs w:val="18"/>
          <w:color w:val="231F20"/>
          <w:spacing w:val="0"/>
          <w:w w:val="111"/>
        </w:rPr>
        <w:t>.</w:t>
      </w:r>
      <w:r>
        <w:rPr>
          <w:rFonts w:ascii="Nyala" w:hAnsi="Nyala" w:cs="Nyala" w:eastAsia="Nyala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Mar w:header="522" w:footer="0" w:top="720" w:bottom="280" w:left="500" w:right="420"/>
          <w:pgSz w:w="8240" w:h="11920"/>
        </w:sectPr>
      </w:pPr>
      <w:rPr/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8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34.015594pt;margin-top:17.480299pt;width:24.074276pt;height:24.0491pt;mso-position-horizontal-relative:page;mso-position-vertical-relative:paragraph;z-index:-954" coordorigin="680,350" coordsize="481,481">
            <v:group style="position:absolute;left:690;top:360;width:461;height:461" coordorigin="690,360" coordsize="461,461">
              <v:shape style="position:absolute;left:690;top:360;width:461;height:461" coordorigin="690,360" coordsize="461,461" path="m690,590l700,657,728,717,771,765,826,800,891,819,914,821,938,820,1005,804,1062,771,1108,725,1138,669,1152,604,1151,579,1136,510,1104,452,1059,406,1004,374,940,360,915,361,845,375,786,406,739,450,707,504,691,567,690,590xe" filled="f" stroked="t" strokeweight="1pt" strokecolor="#231F20">
                <v:path arrowok="t"/>
              </v:shape>
            </v:group>
            <v:group style="position:absolute;left:776;top:440;width:97;height:95" coordorigin="776,440" coordsize="97,95">
              <v:shape style="position:absolute;left:776;top:440;width:97;height:95" coordorigin="776,440" coordsize="97,95" path="m844,440l816,441,795,449,782,463,776,480,780,504,792,522,810,532,825,535,847,530,864,516,873,497,870,471,860,452,844,440e" filled="t" fillcolor="#231F20" stroked="f">
                <v:path arrowok="t"/>
                <v:fill/>
              </v:shape>
            </v:group>
            <v:group style="position:absolute;left:959;top:547;width:116;height:91" coordorigin="959,547" coordsize="116,91">
              <v:shape style="position:absolute;left:959;top:547;width:116;height:91" coordorigin="959,547" coordsize="116,91" path="m1075,611l993,611,1002,611,1003,612,1021,615,1028,625,1031,632,1032,633,1038,636,1043,638,1075,611e" filled="t" fillcolor="#231F20" stroked="f">
                <v:path arrowok="t"/>
                <v:fill/>
              </v:shape>
              <v:shape style="position:absolute;left:959;top:547;width:116;height:91" coordorigin="959,547" coordsize="116,91" path="m1035,547l959,600,959,600,975,612,988,612,992,611,993,611,1075,611,1109,583,1097,575,1073,563,1048,552,1035,547e" filled="t" fillcolor="#231F20" stroked="f">
                <v:path arrowok="t"/>
                <v:fill/>
              </v:shape>
            </v:group>
            <v:group style="position:absolute;left:896;top:471;width:96;height:116" coordorigin="896,471" coordsize="96,116">
              <v:shape style="position:absolute;left:896;top:471;width:96;height:116" coordorigin="896,471" coordsize="96,116" path="m987,471l986,472,986,472,897,524,896,524,896,527,897,527,923,561,944,586,946,588,919,529,919,528,919,527,920,526,920,526,992,481,991,478,987,472,987,471e" filled="t" fillcolor="#231F20" stroked="f">
                <v:path arrowok="t"/>
                <v:fill/>
              </v:shape>
            </v:group>
            <v:group style="position:absolute;left:925;top:480;width:108;height:117" coordorigin="925,480" coordsize="108,117">
              <v:shape style="position:absolute;left:925;top:480;width:108;height:117" coordorigin="925,480" coordsize="108,117" path="m1004,480l1004,480,1003,481,926,528,925,530,946,577,947,580,954,596,955,597,1032,543,1007,483,1005,480,1005,480,1004,480e" filled="t" fillcolor="#231F20" stroked="f">
                <v:path arrowok="t"/>
                <v:fill/>
              </v:shape>
            </v:group>
            <v:group style="position:absolute;left:887;top:565;width:59;height:53" coordorigin="887,565" coordsize="59,53">
              <v:shape style="position:absolute;left:887;top:565;width:59;height:53" coordorigin="887,565" coordsize="59,53" path="m920,565l887,575,912,618,943,607,945,605,945,603,945,598,945,596,945,593,942,591,941,590,940,589,920,565e" filled="t" fillcolor="#231F20" stroked="f">
                <v:path arrowok="t"/>
                <v:fill/>
              </v:shape>
            </v:group>
            <v:group style="position:absolute;left:758;top:549;width:270;height:233" coordorigin="758,549" coordsize="270,233">
              <v:shape style="position:absolute;left:758;top:549;width:270;height:233" coordorigin="758,549" coordsize="270,233" path="m772,549l768,551,759,560,758,692,772,714,828,761,874,782,877,692,841,641,841,639,841,639,843,637,918,637,909,622,881,574,865,555,848,549,772,549e" filled="t" fillcolor="#231F20" stroked="f">
                <v:path arrowok="t"/>
                <v:fill/>
              </v:shape>
              <v:shape style="position:absolute;left:758;top:549;width:270;height:233" coordorigin="758,549" coordsize="270,233" path="m918,637l843,637,845,638,881,690,892,707,896,714,901,718,921,722,935,711,1017,661,1027,655,1028,653,929,653,927,653,918,637e" filled="t" fillcolor="#231F20" stroked="f">
                <v:path arrowok="t"/>
                <v:fill/>
              </v:shape>
              <v:shape style="position:absolute;left:758;top:549;width:270;height:233" coordorigin="758,549" coordsize="270,233" path="m997,616l992,616,992,616,929,653,1028,653,1028,642,1000,616,997,616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SY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MB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231F20"/>
          <w:spacing w:val="-2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733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8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6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manua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42" w:right="-71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5.333pt;margin-top:-6.738911pt;width:23.678pt;height:23.678pt;mso-position-horizontal-relative:page;mso-position-vertical-relative:paragraph;z-index:-953" coordorigin="707,-135" coordsize="474,474">
            <v:group style="position:absolute;left:717;top:-125;width:454;height:454" coordorigin="717,-125" coordsize="454,454">
              <v:shape style="position:absolute;left:717;top:-125;width:454;height:454" coordorigin="717,-125" coordsize="454,454" path="m1170,-125l717,-125,717,329,1170,329,1170,299,747,299,747,-95,1170,-95,1170,-125e" filled="t" fillcolor="#231F20" stroked="f">
                <v:path arrowok="t"/>
                <v:fill/>
              </v:shape>
            </v:group>
            <v:group style="position:absolute;left:1155;top:-95;width:2;height:393" coordorigin="1155,-95" coordsize="2,393">
              <v:shape style="position:absolute;left:1155;top:-95;width:2;height:393" coordorigin="1155,-95" coordsize="0,393" path="m1155,-95l1155,299e" filled="f" stroked="t" strokeweight="1.612pt" strokecolor="#231F20">
                <v:path arrowok="t"/>
              </v:shape>
            </v:group>
            <v:group style="position:absolute;left:830;top:-11;width:227;height:227" coordorigin="830,-11" coordsize="227,227">
              <v:shape style="position:absolute;left:830;top:-11;width:227;height:227" coordorigin="830,-11" coordsize="227,227" path="m1057,-11l830,-11,830,215,1057,215,1057,185,860,185,860,19,1057,19,1057,-11e" filled="t" fillcolor="#231F20" stroked="f">
                <v:path arrowok="t"/>
                <v:fill/>
              </v:shape>
              <v:shape style="position:absolute;left:830;top:-11;width:227;height:227" coordorigin="830,-11" coordsize="227,227" path="m1057,19l1027,19,1027,185,1057,185,1057,19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oubl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insul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06" w:lineRule="exact"/>
        <w:ind w:left="697" w:right="639"/>
        <w:jc w:val="center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3.515896pt;margin-top:-4.810664pt;width:25.258289pt;height:22.59216pt;mso-position-horizontal-relative:page;mso-position-vertical-relative:paragraph;z-index:-952" coordorigin="670,-96" coordsize="505,452">
            <v:group style="position:absolute;left:680;top:-86;width:485;height:432" coordorigin="680,-86" coordsize="485,432">
              <v:shape style="position:absolute;left:680;top:-86;width:485;height:432" coordorigin="680,-86" coordsize="485,432" path="m720,275l688,275,680,300,686,322,700,338,721,345,1121,346,1142,340,1158,325,1161,318,716,318,708,310,708,300,711,290,720,275e" filled="t" fillcolor="#231F20" stroked="f">
                <v:path arrowok="t"/>
                <v:fill/>
              </v:shape>
              <v:shape style="position:absolute;left:680;top:-86;width:485;height:432" coordorigin="680,-86" coordsize="485,432" path="m965,-60l930,-60,937,-55,940,-49,1134,289,1135,290,1138,300,1138,310,1130,318,716,318,1161,318,1165,304,1157,274,965,-60e" filled="t" fillcolor="#231F20" stroked="f">
                <v:path arrowok="t"/>
                <v:fill/>
              </v:shape>
              <v:shape style="position:absolute;left:680;top:-86;width:485;height:432" coordorigin="680,-86" coordsize="485,432" path="m932,-86l908,-83,891,-74,883,-62,688,276,688,275,720,275,907,-49,910,-56,917,-60,965,-60,964,-61,951,-77,932,-86e" filled="t" fillcolor="#231F20" stroked="f">
                <v:path arrowok="t"/>
                <v:fill/>
              </v:shape>
            </v:group>
            <v:group style="position:absolute;left:896;top:7;width:54;height:289" coordorigin="896,7" coordsize="54,289">
              <v:shape style="position:absolute;left:896;top:7;width:54;height:289" coordorigin="896,7" coordsize="54,289" path="m950,7l896,7,896,103,909,227,937,227,950,103,950,7e" filled="t" fillcolor="#231F20" stroked="f">
                <v:path arrowok="t"/>
                <v:fill/>
              </v:shape>
              <v:shape style="position:absolute;left:896;top:7;width:54;height:289" coordorigin="896,7" coordsize="54,289" path="m950,255l896,255,896,296,950,296,950,255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89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160.628601pt;margin-top:-4.912755pt;width:25.852798pt;height:55.70033pt;mso-position-horizontal-relative:page;mso-position-vertical-relative:paragraph;z-index:-951" type="#_x0000_t75">
            <v:imagedata r:id="rId11" o:title=""/>
          </v:shape>
        </w:pic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88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8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8"/>
        </w:rPr>
        <w:t>dus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21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8"/>
        </w:rPr>
        <w:t>mas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8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8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</w:rPr>
        <w:t>&amp;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8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7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63.240997pt;margin-top:25.236895pt;width:20.534pt;height:5.139pt;mso-position-horizontal-relative:page;mso-position-vertical-relative:paragraph;z-index:-950" coordorigin="3265,505" coordsize="411,103">
            <v:shape style="position:absolute;left:3265;top:505;width:411;height:103" coordorigin="3265,505" coordsize="411,103" path="m3675,608l3265,608,3265,505,3675,505,3675,608e" filled="t" fillcolor="#231F2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7"/>
        </w:rPr>
        <w:t>WEE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Mar w:header="522" w:footer="0" w:top="720" w:bottom="280" w:left="500" w:right="420"/>
          <w:pgSz w:w="8240" w:h="11920"/>
          <w:cols w:num="2" w:equalWidth="0">
            <w:col w:w="2049" w:space="663"/>
            <w:col w:w="4608"/>
          </w:cols>
        </w:sectPr>
      </w:pPr>
      <w:rPr/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39" w:after="0" w:line="204" w:lineRule="exact"/>
        <w:ind w:left="3614" w:right="3497"/>
        <w:jc w:val="center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17.831055pt;margin-top:10.916883pt;width:195.399612pt;height:141.352682pt;mso-position-horizontal-relative:page;mso-position-vertical-relative:paragraph;z-index:-949" coordorigin="2357,218" coordsize="3908,2827">
            <v:shape style="position:absolute;left:2357;top:501;width:3908;height:2545" type="#_x0000_t75">
              <v:imagedata r:id="rId12" o:title=""/>
            </v:shape>
            <v:group style="position:absolute;left:4202;top:228;width:2;height:412" coordorigin="4202,228" coordsize="2,412">
              <v:shape style="position:absolute;left:4202;top:228;width:2;height:412" coordorigin="4202,228" coordsize="0,412" path="m4202,640l4202,228e" filled="f" stroked="t" strokeweight="1pt" strokecolor="#231F20">
                <v:path arrowok="t"/>
              </v:shape>
            </v:group>
            <v:group style="position:absolute;left:4172;top:2502;width:2;height:516" coordorigin="4172,2502" coordsize="2,516">
              <v:shape style="position:absolute;left:4172;top:2502;width:2;height:516" coordorigin="4172,2502" coordsize="0,516" path="m4172,2502l4172,3019e" filled="f" stroked="t" strokeweight="1pt" strokecolor="#231F20">
                <v:path arrowok="t"/>
              </v:shape>
            </v:group>
            <v:group style="position:absolute;left:4395;top:2598;width:2;height:434" coordorigin="4395,2598" coordsize="2,434">
              <v:shape style="position:absolute;left:4395;top:2598;width:2;height:434" coordorigin="4395,2598" coordsize="0,434" path="m4395,2598l4395,3032e" filled="f" stroked="t" strokeweight="1pt" strokecolor="#231F20">
                <v:path arrowok="t"/>
              </v:shape>
            </v:group>
            <v:group style="position:absolute;left:5305;top:2113;width:2;height:434" coordorigin="5305,2113" coordsize="2,434">
              <v:shape style="position:absolute;left:5305;top:2113;width:2;height:434" coordorigin="5305,2113" coordsize="0,434" path="m5305,2113l5305,2547e" filled="f" stroked="t" strokeweight="1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  <w:position w:val="-1"/>
        </w:rPr>
        <w:t>4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9" w:after="0" w:line="204" w:lineRule="exact"/>
        <w:ind w:left="476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  <w:position w:val="-1"/>
        </w:rPr>
        <w:t>3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32" w:lineRule="exact"/>
        <w:ind w:left="3566" w:right="3288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2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2"/>
        </w:rPr>
        <w:t> 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  <w:position w:val="-1"/>
        </w:rPr>
        <w:t>2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8240" w:h="11920"/>
          <w:pgMar w:top="1100" w:bottom="280" w:left="500" w:right="420"/>
        </w:sectPr>
      </w:pPr>
      <w:rPr/>
    </w:p>
    <w:p>
      <w:pPr>
        <w:spacing w:before="40" w:after="0" w:line="240" w:lineRule="auto"/>
        <w:ind w:left="26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1.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Sanding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sheet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clamping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system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6" w:after="0" w:line="180" w:lineRule="exact"/>
        <w:ind w:left="260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2.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Aluminium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durable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sanding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plate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9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3.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Auto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dust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extraction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</w:rPr>
        <w:t>function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6" w:after="0" w:line="181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4.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Soft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grip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for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more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comfortable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  <w:b/>
          <w:bCs/>
          <w:position w:val="-1"/>
        </w:rPr>
        <w:t>hold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8240" w:h="11920"/>
          <w:pgMar w:top="1100" w:bottom="280" w:left="500" w:right="420"/>
          <w:cols w:num="2" w:equalWidth="0">
            <w:col w:w="2964" w:space="695"/>
            <w:col w:w="3661"/>
          </w:cols>
        </w:sectPr>
      </w:pPr>
      <w:rPr/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26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96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96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6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6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6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86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6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6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6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6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6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6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6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6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6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  <w:b/>
          <w:bCs/>
        </w:rPr>
        <w:t>illu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8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7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2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  <w:b/>
          <w:bCs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92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2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  <w:b/>
          <w:bCs/>
        </w:rPr>
        <w:t>cl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2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78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  <w:b/>
          <w:bCs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  <w:b/>
          <w:bCs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4" w:after="0" w:line="316" w:lineRule="exact"/>
        <w:ind w:left="34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  <w:position w:val="-1"/>
        </w:rPr>
        <w:t>TECHNICA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8"/>
          <w:szCs w:val="28"/>
          <w:color w:val="231F20"/>
          <w:spacing w:val="-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  <w:position w:val="-1"/>
        </w:rPr>
        <w:t>DATA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8240" w:h="11920"/>
          <w:pgMar w:top="1100" w:bottom="280" w:left="500" w:right="420"/>
        </w:sectPr>
      </w:pPr>
      <w:rPr/>
    </w:p>
    <w:p>
      <w:pPr>
        <w:spacing w:before="40" w:after="0" w:line="240" w:lineRule="auto"/>
        <w:ind w:left="340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>Model</w:t>
      </w:r>
      <w:r>
        <w:rPr>
          <w:rFonts w:ascii="Arial" w:hAnsi="Arial" w:cs="Arial" w:eastAsia="Arial"/>
          <w:sz w:val="19"/>
          <w:szCs w:val="19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2"/>
        </w:rPr>
        <w:t>No.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40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>Rated</w:t>
      </w:r>
      <w:r>
        <w:rPr>
          <w:rFonts w:ascii="Arial" w:hAnsi="Arial" w:cs="Arial" w:eastAsia="Arial"/>
          <w:sz w:val="19"/>
          <w:szCs w:val="19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>power</w:t>
      </w:r>
      <w:r>
        <w:rPr>
          <w:rFonts w:ascii="Arial" w:hAnsi="Arial" w:cs="Arial" w:eastAsia="Arial"/>
          <w:sz w:val="19"/>
          <w:szCs w:val="19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2"/>
        </w:rPr>
        <w:t>input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51" w:lineRule="auto"/>
        <w:ind w:left="340" w:right="672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>Rated</w:t>
      </w:r>
      <w:r>
        <w:rPr>
          <w:rFonts w:ascii="Arial" w:hAnsi="Arial" w:cs="Arial" w:eastAsia="Arial"/>
          <w:sz w:val="19"/>
          <w:szCs w:val="19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2"/>
        </w:rPr>
        <w:t>voltage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>No-load</w:t>
      </w:r>
      <w:r>
        <w:rPr>
          <w:rFonts w:ascii="Arial" w:hAnsi="Arial" w:cs="Arial" w:eastAsia="Arial"/>
          <w:sz w:val="19"/>
          <w:szCs w:val="19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2"/>
        </w:rPr>
        <w:t>speed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</w:rPr>
        <w:t>Bottom</w:t>
      </w:r>
      <w:r>
        <w:rPr>
          <w:rFonts w:ascii="Arial" w:hAnsi="Arial" w:cs="Arial" w:eastAsia="Arial"/>
          <w:sz w:val="19"/>
          <w:szCs w:val="19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2"/>
        </w:rPr>
        <w:t>base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16" w:lineRule="exact"/>
        <w:ind w:left="340" w:right="-82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231F20"/>
          <w:spacing w:val="-2"/>
          <w:w w:val="100"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231F20"/>
          <w:spacing w:val="-2"/>
          <w:w w:val="100"/>
          <w:position w:val="-1"/>
        </w:rPr>
        <w:t>ES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position w:val="-1"/>
        </w:rPr>
        <w:t>R</w:t>
      </w:r>
      <w:r>
        <w:rPr>
          <w:rFonts w:ascii="Arial" w:hAnsi="Arial" w:cs="Arial" w:eastAsia="Arial"/>
          <w:sz w:val="28"/>
          <w:szCs w:val="28"/>
          <w:color w:val="231F20"/>
          <w:spacing w:val="-2"/>
          <w:w w:val="100"/>
          <w:position w:val="-1"/>
        </w:rPr>
        <w:t>I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position w:val="-1"/>
        </w:rPr>
        <w:t>E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40" w:after="0" w:line="240" w:lineRule="auto"/>
        <w:ind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br w:type="column"/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2"/>
        </w:rPr>
        <w:t>FS2001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2"/>
        </w:rPr>
        <w:t>200W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2"/>
        </w:rPr>
        <w:t>220-240V~50-60Hz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2"/>
        </w:rPr>
        <w:t>11000rpm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2"/>
        </w:rPr>
        <w:t>187x90mm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8240" w:h="11920"/>
          <w:pgMar w:top="1100" w:bottom="280" w:left="500" w:right="420"/>
          <w:cols w:num="2" w:equalWidth="0">
            <w:col w:w="2338" w:space="87"/>
            <w:col w:w="4895"/>
          </w:cols>
        </w:sectPr>
      </w:pPr>
      <w:rPr/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63" w:right="-20"/>
        <w:jc w:val="left"/>
        <w:tabs>
          <w:tab w:pos="1940" w:val="left"/>
          <w:tab w:pos="39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•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1pc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dus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bo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x</w:t>
        <w:tab/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•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1pc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san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pape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  <w:tab/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•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1se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carbo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brush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8240" w:h="11920"/>
          <w:pgMar w:top="1100" w:bottom="280" w:left="500" w:right="420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522" w:footer="0" w:top="720" w:bottom="280" w:left="500" w:right="420"/>
          <w:pgSz w:w="8240" w:h="11920"/>
        </w:sectPr>
      </w:pPr>
      <w:rPr/>
    </w:p>
    <w:p>
      <w:pPr>
        <w:spacing w:before="31" w:after="0" w:line="320" w:lineRule="exact"/>
        <w:ind w:left="180" w:right="1062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34.015594pt;margin-top:34.513374pt;width:24.074276pt;height:24.0491pt;mso-position-horizontal-relative:page;mso-position-vertical-relative:paragraph;z-index:-948" coordorigin="680,690" coordsize="481,481">
            <v:group style="position:absolute;left:690;top:700;width:461;height:461" coordorigin="690,700" coordsize="461,461">
              <v:shape style="position:absolute;left:690;top:700;width:461;height:461" coordorigin="690,700" coordsize="461,461" path="m690,930l700,998,728,1057,771,1106,826,1141,891,1159,914,1161,938,1160,1005,1144,1062,1112,1108,1066,1138,1009,1152,944,1151,920,1136,851,1104,792,1059,746,1004,715,940,700,915,701,845,716,786,747,739,790,707,845,691,907,690,930xe" filled="f" stroked="t" strokeweight="1pt" strokecolor="#231F20">
                <v:path arrowok="t"/>
              </v:shape>
            </v:group>
            <v:group style="position:absolute;left:776;top:781;width:97;height:95" coordorigin="776,781" coordsize="97,95">
              <v:shape style="position:absolute;left:776;top:781;width:97;height:95" coordorigin="776,781" coordsize="97,95" path="m844,781l816,782,795,790,782,803,776,820,780,844,792,862,810,873,825,876,847,871,864,857,873,837,870,811,860,792,844,781e" filled="t" fillcolor="#231F20" stroked="f">
                <v:path arrowok="t"/>
                <v:fill/>
              </v:shape>
            </v:group>
            <v:group style="position:absolute;left:959;top:888;width:116;height:91" coordorigin="959,888" coordsize="116,91">
              <v:shape style="position:absolute;left:959;top:888;width:116;height:91" coordorigin="959,888" coordsize="116,91" path="m1075,952l993,952,1002,952,1003,952,1021,956,1028,966,1031,973,1032,974,1038,977,1043,979,1075,952e" filled="t" fillcolor="#231F20" stroked="f">
                <v:path arrowok="t"/>
                <v:fill/>
              </v:shape>
              <v:shape style="position:absolute;left:959;top:888;width:116;height:91" coordorigin="959,888" coordsize="116,91" path="m1035,888l959,941,959,941,975,953,988,952,992,952,993,952,1075,952,1109,924,1097,915,1073,904,1048,893,1035,888e" filled="t" fillcolor="#231F20" stroked="f">
                <v:path arrowok="t"/>
                <v:fill/>
              </v:shape>
            </v:group>
            <v:group style="position:absolute;left:896;top:812;width:96;height:116" coordorigin="896,812" coordsize="96,116">
              <v:shape style="position:absolute;left:896;top:812;width:96;height:116" coordorigin="896,812" coordsize="96,116" path="m987,812l986,812,986,813,897,864,896,865,896,867,897,868,923,902,944,926,946,928,919,870,919,869,919,868,920,867,920,867,992,822,991,818,987,812,987,812e" filled="t" fillcolor="#231F20" stroked="f">
                <v:path arrowok="t"/>
                <v:fill/>
              </v:shape>
            </v:group>
            <v:group style="position:absolute;left:925;top:821;width:108;height:117" coordorigin="925,821" coordsize="108,117">
              <v:shape style="position:absolute;left:925;top:821;width:108;height:117" coordorigin="925,821" coordsize="108,117" path="m1004,821l1004,821,1003,821,926,869,925,870,946,918,947,921,954,936,955,937,1032,884,1007,824,1005,821,1005,821,1004,821e" filled="t" fillcolor="#231F20" stroked="f">
                <v:path arrowok="t"/>
                <v:fill/>
              </v:shape>
            </v:group>
            <v:group style="position:absolute;left:887;top:906;width:59;height:53" coordorigin="887,906" coordsize="59,53">
              <v:shape style="position:absolute;left:887;top:906;width:59;height:53" coordorigin="887,906" coordsize="59,53" path="m920,906l887,916,912,959,943,947,945,946,945,944,945,939,945,937,945,934,942,932,941,930,940,929,920,906e" filled="t" fillcolor="#231F20" stroked="f">
                <v:path arrowok="t"/>
                <v:fill/>
              </v:shape>
            </v:group>
            <v:group style="position:absolute;left:758;top:890;width:270;height:233" coordorigin="758,890" coordsize="270,233">
              <v:shape style="position:absolute;left:758;top:890;width:270;height:233" coordorigin="758,890" coordsize="270,233" path="m772,890l768,891,759,900,758,1033,772,1055,828,1102,874,1122,877,1033,841,982,841,980,841,979,843,978,918,978,909,963,881,915,865,895,848,890,772,890e" filled="t" fillcolor="#231F20" stroked="f">
                <v:path arrowok="t"/>
                <v:fill/>
              </v:shape>
              <v:shape style="position:absolute;left:758;top:890;width:270;height:233" coordorigin="758,890" coordsize="270,233" path="m918,978l843,978,845,978,881,1031,892,1048,896,1055,901,1059,921,1062,935,1052,1017,1001,1027,996,1028,994,929,994,927,994,918,978e" filled="t" fillcolor="#231F20" stroked="f">
                <v:path arrowok="t"/>
                <v:fill/>
              </v:shape>
              <v:shape style="position:absolute;left:758;top:890;width:270;height:233" coordorigin="758,890" coordsize="270,233" path="m997,956l992,957,992,957,929,994,1028,994,1028,982,1000,957,997,956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231F20"/>
          <w:spacing w:val="-2"/>
          <w:w w:val="100"/>
          <w:b/>
          <w:bCs/>
        </w:rPr>
        <w:t>OP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231F20"/>
          <w:spacing w:val="-8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231F20"/>
          <w:spacing w:val="-21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231F20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231F20"/>
          <w:spacing w:val="-2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RU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231F20"/>
          <w:spacing w:val="-2"/>
          <w:w w:val="100"/>
          <w:b/>
          <w:bCs/>
        </w:rPr>
        <w:t>TI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5" w:lineRule="auto"/>
        <w:ind w:left="657" w:right="-3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2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8"/>
          <w:b/>
          <w:bCs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-3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sin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instr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tio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oo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efu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5" w:lineRule="auto"/>
        <w:ind w:left="180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  <w:b/>
          <w:bCs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  <w:b/>
          <w:bCs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96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6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2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9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  <w:b/>
          <w:bCs/>
        </w:rPr>
        <w:t>TIN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b/>
          <w:bCs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5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5"/>
          <w:b/>
          <w:bCs/>
        </w:rPr>
        <w:t>ANDIN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  <w:b/>
          <w:bCs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39"/>
          <w:w w:val="85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85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5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5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85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5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79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1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1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1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8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5" w:lineRule="auto"/>
        <w:ind w:left="180" w:right="-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sand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pe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ip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pe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osit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en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pe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nd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2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7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38.369134pt;height:100.7325pt;mso-position-horizontal-relative:char;mso-position-vertical-relative:line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0" w:after="0" w:line="240" w:lineRule="auto"/>
        <w:ind w:left="18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4"/>
          <w:w w:val="88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88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88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88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5" w:lineRule="auto"/>
        <w:ind w:left="180" w:right="3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3"/>
          <w:w w:val="88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8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ba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7"/>
        </w:rPr>
        <w:t>si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8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8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tl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pe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ba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en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1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180" w:right="9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8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os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ti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unde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et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aini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ba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7"/>
        </w:rPr>
        <w:t>si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9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ec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pe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6" w:after="0" w:line="255" w:lineRule="auto"/>
        <w:ind w:left="194" w:right="8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2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9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eleas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epo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3"/>
        </w:rPr>
        <w:t>ti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9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pe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esettin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2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1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chec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8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fu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onin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nd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vi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ti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ep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pape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2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9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2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5" w:after="0" w:line="240" w:lineRule="auto"/>
        <w:ind w:left="14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59.562488pt;height:103.5pt;mso-position-horizontal-relative:char;mso-position-vertical-relative:line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3" w:after="0" w:line="240" w:lineRule="auto"/>
        <w:ind w:left="19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4"/>
          <w:w w:val="84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84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84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84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8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84"/>
        </w:rPr>
        <w:t>B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55" w:lineRule="auto"/>
        <w:ind w:left="26" w:right="43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87"/>
          <w:b/>
          <w:bCs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b/>
          <w:bCs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7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7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7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7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7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87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7"/>
          <w:b/>
          <w:bCs/>
        </w:rPr>
        <w:t>OLL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7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7"/>
          <w:b/>
          <w:bCs/>
        </w:rPr>
        <w:t>TI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7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87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b/>
          <w:bCs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b/>
          <w:bCs/>
        </w:rPr>
        <w:t>OX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87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7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79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9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equippe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1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9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bo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9"/>
        </w:rPr>
        <w:t>tt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ch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1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7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bo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ba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</w:rPr>
        <w:t>sande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3"/>
        </w:rPr>
        <w:t>it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9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1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</w:rPr>
        <w:t>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26" w:right="43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87"/>
        </w:rPr>
        <w:t>90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</w:rPr>
        <w:t>°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1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ul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ba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9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</w:rPr>
        <w:t>se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1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</w:rPr>
        <w:t>el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1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2" w:after="0" w:line="240" w:lineRule="auto"/>
        <w:ind w:left="12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35.000509pt;height:93.96pt;mso-position-horizontal-relative:char;mso-position-vertical-relative:line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2" w:after="0" w:line="240" w:lineRule="auto"/>
        <w:ind w:left="2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4"/>
          <w:w w:val="84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84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84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84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84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84"/>
        </w:rPr>
        <w:t>C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3.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  <w:b/>
          <w:bCs/>
        </w:rPr>
        <w:t>PE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  <w:b/>
          <w:bCs/>
        </w:rPr>
        <w:t>RATING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89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  <w:b/>
          <w:bCs/>
        </w:rPr>
        <w:t>HE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89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  <w:b/>
          <w:bCs/>
        </w:rPr>
        <w:t>/OFF</w:t>
      </w:r>
      <w:r>
        <w:rPr>
          <w:rFonts w:ascii="Arial" w:hAnsi="Arial" w:cs="Arial" w:eastAsia="Arial"/>
          <w:sz w:val="18"/>
          <w:szCs w:val="18"/>
          <w:color w:val="231F20"/>
          <w:spacing w:val="16"/>
          <w:w w:val="89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  <w:b/>
          <w:bCs/>
        </w:rPr>
        <w:t>WITCH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89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(se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6"/>
          <w:w w:val="79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2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  <w:b/>
          <w:bCs/>
        </w:rPr>
        <w:t>/OF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2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  <w:b/>
          <w:bCs/>
        </w:rPr>
        <w:t>WITCH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st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9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eas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2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4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  <w:b/>
          <w:bCs/>
        </w:rPr>
        <w:t>WITCH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89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  <w:b/>
          <w:bCs/>
        </w:rPr>
        <w:t>LOCK-ON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89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BUTTO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8" w:lineRule="auto"/>
        <w:ind w:right="414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261.898102pt;margin-top:2.604114pt;width:5.456pt;height:6.491pt;mso-position-horizontal-relative:page;mso-position-vertical-relative:paragraph;z-index:-947" coordorigin="5238,52" coordsize="109,130">
            <v:shape style="position:absolute;left:5238;top:52;width:109;height:130" coordorigin="5238,52" coordsize="109,130" path="m5266,107l5250,107,5250,182,5266,182,5266,107e" filled="t" fillcolor="#231F20" stroked="f">
              <v:path arrowok="t"/>
              <v:fill/>
            </v:shape>
            <v:shape style="position:absolute;left:5238;top:52;width:109;height:130" coordorigin="5238,52" coordsize="109,130" path="m5318,107l5302,107,5302,182,5318,182,5318,107e" filled="t" fillcolor="#231F20" stroked="f">
              <v:path arrowok="t"/>
              <v:fill/>
            </v:shape>
            <v:shape style="position:absolute;left:5238;top:52;width:109;height:130" coordorigin="5238,52" coordsize="109,130" path="m5339,95l5238,95,5238,107,5339,107,5339,95e" filled="t" fillcolor="#231F20" stroked="f">
              <v:path arrowok="t"/>
              <v:fill/>
            </v:shape>
            <v:shape style="position:absolute;left:5238;top:52;width:109;height:130" coordorigin="5238,52" coordsize="109,130" path="m5287,54l5272,54,5265,57,5260,62,5253,69,5250,80,5250,95,5266,95,5266,77,5269,67,5292,67,5294,57,5291,56,5287,54e" filled="t" fillcolor="#231F20" stroked="f">
              <v:path arrowok="t"/>
              <v:fill/>
            </v:shape>
            <v:shape style="position:absolute;left:5238;top:52;width:109;height:130" coordorigin="5238,52" coordsize="109,130" path="m5339,52l5326,52,5318,54,5313,60,5305,67,5302,78,5302,95,5318,95,5318,77,5322,65,5345,65,5347,55,5344,53,5339,52e" filled="t" fillcolor="#231F20" stroked="f">
              <v:path arrowok="t"/>
              <v:fill/>
            </v:shape>
            <v:shape style="position:absolute;left:5238;top:52;width:109;height:130" coordorigin="5238,52" coordsize="109,130" path="m5292,67l5285,67,5289,68,5291,69,5292,67e" filled="t" fillcolor="#231F20" stroked="f">
              <v:path arrowok="t"/>
              <v:fill/>
            </v:shape>
            <v:shape style="position:absolute;left:5238;top:52;width:109;height:130" coordorigin="5238,52" coordsize="109,130" path="m5345,65l5340,65,5343,66,5345,67,5345,65e" filled="t" fillcolor="#231F2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98.501587pt;margin-top:13.602207pt;width:5.455pt;height:6.491pt;mso-position-horizontal-relative:page;mso-position-vertical-relative:paragraph;z-index:-946" coordorigin="5970,272" coordsize="109,130">
            <v:shape style="position:absolute;left:5970;top:272;width:109;height:130" coordorigin="5970,272" coordsize="109,130" path="m5998,327l5982,327,5982,402,5998,402,5998,327e" filled="t" fillcolor="#231F20" stroked="f">
              <v:path arrowok="t"/>
              <v:fill/>
            </v:shape>
            <v:shape style="position:absolute;left:5970;top:272;width:109;height:130" coordorigin="5970,272" coordsize="109,130" path="m6050,327l6034,327,6034,402,6050,402,6050,327e" filled="t" fillcolor="#231F20" stroked="f">
              <v:path arrowok="t"/>
              <v:fill/>
            </v:shape>
            <v:shape style="position:absolute;left:5970;top:272;width:109;height:130" coordorigin="5970,272" coordsize="109,130" path="m6071,315l5970,315,5970,327,6071,327,6071,315e" filled="t" fillcolor="#231F20" stroked="f">
              <v:path arrowok="t"/>
              <v:fill/>
            </v:shape>
            <v:shape style="position:absolute;left:5970;top:272;width:109;height:130" coordorigin="5970,272" coordsize="109,130" path="m6019,274l6004,274,5997,277,5992,282,5985,289,5982,300,5982,315,5998,315,5998,297,6001,287,6024,287,6026,277,6024,276,6019,274e" filled="t" fillcolor="#231F20" stroked="f">
              <v:path arrowok="t"/>
              <v:fill/>
            </v:shape>
            <v:shape style="position:absolute;left:5970;top:272;width:109;height:130" coordorigin="5970,272" coordsize="109,130" path="m6071,272l6058,272,6051,274,6045,280,6037,287,6034,298,6034,315,6050,315,6050,297,6054,285,6077,285,6079,275,6076,273,6071,272e" filled="t" fillcolor="#231F20" stroked="f">
              <v:path arrowok="t"/>
              <v:fill/>
            </v:shape>
            <v:shape style="position:absolute;left:5970;top:272;width:109;height:130" coordorigin="5970,272" coordsize="109,130" path="m6024,287l6017,287,6021,288,6023,289,6024,287e" filled="t" fillcolor="#231F20" stroked="f">
              <v:path arrowok="t"/>
              <v:fill/>
            </v:shape>
            <v:shape style="position:absolute;left:5970;top:272;width:109;height:130" coordorigin="5970,272" coordsize="109,130" path="m6077,285l6072,285,6075,286,6077,287,6077,285e" filled="t" fillcolor="#231F2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362.859985pt;margin-top:35.598301pt;width:5.456pt;height:6.491pt;mso-position-horizontal-relative:page;mso-position-vertical-relative:paragraph;z-index:-945" coordorigin="7257,712" coordsize="109,130">
            <v:shape style="position:absolute;left:7257;top:712;width:109;height:130" coordorigin="7257,712" coordsize="109,130" path="m7285,767l7269,767,7269,842,7285,842,7285,767e" filled="t" fillcolor="#231F20" stroked="f">
              <v:path arrowok="t"/>
              <v:fill/>
            </v:shape>
            <v:shape style="position:absolute;left:7257;top:712;width:109;height:130" coordorigin="7257,712" coordsize="109,130" path="m7337,767l7322,767,7322,842,7337,842,7337,767e" filled="t" fillcolor="#231F20" stroked="f">
              <v:path arrowok="t"/>
              <v:fill/>
            </v:shape>
            <v:shape style="position:absolute;left:7257;top:712;width:109;height:130" coordorigin="7257,712" coordsize="109,130" path="m7358,755l7257,755,7257,767,7358,767,7358,755e" filled="t" fillcolor="#231F20" stroked="f">
              <v:path arrowok="t"/>
              <v:fill/>
            </v:shape>
            <v:shape style="position:absolute;left:7257;top:712;width:109;height:130" coordorigin="7257,712" coordsize="109,130" path="m7306,714l7291,714,7284,717,7279,722,7272,729,7269,740,7269,755,7285,755,7285,737,7288,727,7311,727,7313,717,7311,716,7306,714e" filled="t" fillcolor="#231F20" stroked="f">
              <v:path arrowok="t"/>
              <v:fill/>
            </v:shape>
            <v:shape style="position:absolute;left:7257;top:712;width:109;height:130" coordorigin="7257,712" coordsize="109,130" path="m7359,712l7346,712,7338,714,7332,720,7324,727,7322,738,7322,755,7337,755,7337,736,7341,725,7365,725,7366,714,7363,713,7359,712e" filled="t" fillcolor="#231F20" stroked="f">
              <v:path arrowok="t"/>
              <v:fill/>
            </v:shape>
            <v:shape style="position:absolute;left:7257;top:712;width:109;height:130" coordorigin="7257,712" coordsize="109,130" path="m7311,727l7304,727,7308,728,7310,729,7311,727e" filled="t" fillcolor="#231F20" stroked="f">
              <v:path arrowok="t"/>
              <v:fill/>
            </v:shape>
            <v:shape style="position:absolute;left:7257;top:712;width:109;height:130" coordorigin="7257,712" coordsize="109,130" path="m7365,725l7359,725,7362,726,7364,727,7365,725e" filled="t" fillcolor="#231F2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30.497696pt;margin-top:58.350208pt;width:5.455pt;height:6.491pt;mso-position-horizontal-relative:page;mso-position-vertical-relative:paragraph;z-index:-944" coordorigin="4610,1167" coordsize="109,130">
            <v:shape style="position:absolute;left:4610;top:1167;width:109;height:130" coordorigin="4610,1167" coordsize="109,130" path="m4638,1222l4622,1222,4622,1297,4638,1297,4638,1222e" filled="t" fillcolor="#231F20" stroked="f">
              <v:path arrowok="t"/>
              <v:fill/>
            </v:shape>
            <v:shape style="position:absolute;left:4610;top:1167;width:109;height:130" coordorigin="4610,1167" coordsize="109,130" path="m4690,1222l4674,1222,4674,1297,4690,1297,4690,1222e" filled="t" fillcolor="#231F20" stroked="f">
              <v:path arrowok="t"/>
              <v:fill/>
            </v:shape>
            <v:shape style="position:absolute;left:4610;top:1167;width:109;height:130" coordorigin="4610,1167" coordsize="109,130" path="m4711,1210l4610,1210,4610,1222,4711,1222,4711,1210e" filled="t" fillcolor="#231F20" stroked="f">
              <v:path arrowok="t"/>
              <v:fill/>
            </v:shape>
            <v:shape style="position:absolute;left:4610;top:1167;width:109;height:130" coordorigin="4610,1167" coordsize="109,130" path="m4659,1169l4644,1169,4637,1172,4632,1177,4625,1184,4622,1195,4622,1210,4638,1210,4638,1192,4641,1182,4664,1182,4666,1172,4663,1171,4659,1169e" filled="t" fillcolor="#231F20" stroked="f">
              <v:path arrowok="t"/>
              <v:fill/>
            </v:shape>
            <v:shape style="position:absolute;left:4610;top:1167;width:109;height:130" coordorigin="4610,1167" coordsize="109,130" path="m4711,1167l4698,1167,4690,1169,4684,1175,4677,1182,4674,1193,4674,1210,4690,1210,4690,1191,4693,1180,4717,1180,4719,1170,4716,1168,4711,1167e" filled="t" fillcolor="#231F20" stroked="f">
              <v:path arrowok="t"/>
              <v:fill/>
            </v:shape>
            <v:shape style="position:absolute;left:4610;top:1167;width:109;height:130" coordorigin="4610,1167" coordsize="109,130" path="m4664,1182l4657,1182,4661,1183,4663,1184,4664,1182e" filled="t" fillcolor="#231F20" stroked="f">
              <v:path arrowok="t"/>
              <v:fill/>
            </v:shape>
            <v:shape style="position:absolute;left:4610;top:1167;width:109;height:130" coordorigin="4610,1167" coordsize="109,130" path="m4717,1180l4711,1180,4715,1181,4717,1182,4717,1180e" filled="t" fillcolor="#231F2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15.202148pt;margin-top:77.647209pt;width:168.263794pt;height:117.436pt;mso-position-horizontal-relative:page;mso-position-vertical-relative:paragraph;z-index:-943" coordorigin="4304,1553" coordsize="3365,2349">
            <v:shape style="position:absolute;left:4304;top:1553;width:3365;height:2349" type="#_x0000_t75">
              <v:imagedata r:id="rId16" o:title=""/>
            </v:shape>
            <v:group style="position:absolute;left:5203;top:2318;width:735;height:305" coordorigin="5203,2318" coordsize="735,305">
              <v:shape style="position:absolute;left:5203;top:2318;width:735;height:305" coordorigin="5203,2318" coordsize="735,305" path="m5611,2318l5623,2387,5203,2461,5231,2623,5651,2550,5757,2550,5937,2416,5611,2318e" filled="t" fillcolor="#FFFFFF" stroked="f">
                <v:path arrowok="t"/>
                <v:fill/>
              </v:shape>
              <v:shape style="position:absolute;left:5203;top:2318;width:735;height:305" coordorigin="5203,2318" coordsize="735,305" path="m5757,2550l5651,2550,5663,2619,5757,2550e" filled="t" fillcolor="#FFFFFF" stroked="f">
                <v:path arrowok="t"/>
                <v:fill/>
              </v:shape>
            </v:group>
            <v:group style="position:absolute;left:6024;top:1845;width:735;height:305" coordorigin="6024,1845" coordsize="735,305">
              <v:shape style="position:absolute;left:6024;top:1845;width:735;height:305" coordorigin="6024,1845" coordsize="735,305" path="m6298,1850l6024,2053,6350,2150,6338,2081,6759,2007,6743,1919,6310,1919,6298,1850e" filled="t" fillcolor="#FFFFFF" stroked="f">
                <v:path arrowok="t"/>
                <v:fill/>
              </v:shape>
              <v:shape style="position:absolute;left:6024;top:1845;width:735;height:305" coordorigin="6024,1845" coordsize="735,305" path="m6730,1845l6310,1919,6743,1919,6730,1845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/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sw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7"/>
        </w:rPr>
        <w:t>(1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6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6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6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6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6"/>
        </w:rPr>
        <w:t>eas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/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sw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rs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bu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1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1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tin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ou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sw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89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9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nde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9"/>
        </w:rPr>
        <w:t>j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us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de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8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eleas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/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1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8240" w:h="11920"/>
          <w:pgMar w:top="1100" w:bottom="280" w:left="500" w:right="420"/>
          <w:cols w:num="2" w:equalWidth="0">
            <w:col w:w="3382" w:space="372"/>
            <w:col w:w="356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522" w:footer="0" w:top="720" w:bottom="280" w:left="500" w:right="420"/>
          <w:pgSz w:w="8240" w:h="11920"/>
        </w:sectPr>
      </w:pPr>
      <w:rPr/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5" w:lineRule="auto"/>
        <w:ind w:left="180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  <w:b/>
          <w:bCs/>
        </w:rPr>
        <w:t>4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  <w:b/>
          <w:bCs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85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5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5"/>
          <w:b/>
          <w:bCs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  <w:b/>
          <w:bCs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20"/>
          <w:w w:val="85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5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5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5"/>
          <w:b/>
          <w:bCs/>
        </w:rPr>
        <w:t>SAN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5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5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79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1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sa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9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1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9"/>
        </w:rPr>
        <w:t>sm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1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mu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9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8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9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ab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2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1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left="180" w:right="7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34.467773pt;margin-top:94.763397pt;width:146.397995pt;height:105.992142pt;mso-position-horizontal-relative:page;mso-position-vertical-relative:paragraph;z-index:-942" type="#_x0000_t75">
            <v:imagedata r:id="rId17" o:title=""/>
          </v:shape>
        </w:pic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7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7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1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1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</w:rPr>
        <w:t>”</w:t>
      </w:r>
      <w:r>
        <w:rPr>
          <w:rFonts w:ascii="Arial" w:hAnsi="Arial" w:cs="Arial" w:eastAsia="Arial"/>
          <w:sz w:val="18"/>
          <w:szCs w:val="18"/>
          <w:color w:val="231F20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rs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ol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6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1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7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2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119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4"/>
          <w:w w:val="88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1"/>
          <w:w w:val="88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88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88"/>
        </w:rPr>
        <w:t>.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2"/>
        </w:rPr>
        <w:t>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4" w:after="0" w:line="240" w:lineRule="auto"/>
        <w:ind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br w:type="column"/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231F20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231F20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NAN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5" w:lineRule="auto"/>
        <w:ind w:right="406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7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</w:rPr>
        <w:t>cke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djustm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en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7" w:lineRule="exact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4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equ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ma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55" w:lineRule="auto"/>
        <w:ind w:right="18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3"/>
          <w:w w:val="9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us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bl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2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emi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le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ne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le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ou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le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1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3"/>
        </w:rPr>
        <w:t>loth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1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1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2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Kee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9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9"/>
        </w:rPr>
        <w:t>io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slot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8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</w:rPr>
        <w:t>Kee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</w:rPr>
        <w:t>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7"/>
        </w:rPr>
        <w:t>dust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7"/>
        </w:rPr>
        <w:t>sp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7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9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9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9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9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1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9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28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amag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right="23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2"/>
        </w:rPr>
        <w:t>ppl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dama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1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9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ep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man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1"/>
        </w:rPr>
        <w:t>uf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simil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ualifi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per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1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haz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1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231F20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color w:val="231F20"/>
          <w:spacing w:val="-2"/>
          <w:w w:val="100"/>
          <w:b/>
          <w:bCs/>
        </w:rPr>
        <w:t>LE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231F20"/>
          <w:spacing w:val="-2"/>
          <w:w w:val="100"/>
          <w:b/>
          <w:bCs/>
        </w:rPr>
        <w:t>OOT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5" w:lineRule="auto"/>
        <w:ind w:right="27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85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sa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op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1"/>
        </w:rPr>
        <w:t>ra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7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2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9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right="29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85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sand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doe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5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he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2"/>
        </w:rPr>
        <w:t>di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7"/>
        </w:rPr>
        <w:t>pap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pape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bee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1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epl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4"/>
        </w:rPr>
        <w:t>pape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4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ag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1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</w:rPr>
        <w:t>pape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right="18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ep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8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1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2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al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1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2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tic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le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wil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hei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si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5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5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pape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9"/>
        </w:rPr>
        <w:t>no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2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1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right="25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85"/>
        </w:rPr>
        <w:t>3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sand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2"/>
        </w:rPr>
        <w:t>do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6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1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san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1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</w:rPr>
        <w:t>pe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1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</w:rPr>
        <w:t>lo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79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ge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1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1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8"/>
        </w:rPr>
        <w:t>ep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8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8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8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</w:rPr>
        <w:t>aga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5" w:lineRule="auto"/>
        <w:ind w:right="43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85"/>
        </w:rPr>
        <w:t>4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ul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ca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fie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1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</w:rPr>
        <w:t>de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2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6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le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</w:rPr>
        <w:t>epa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5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8240" w:h="11920"/>
          <w:pgMar w:top="1100" w:bottom="280" w:left="500" w:right="420"/>
          <w:cols w:num="2" w:equalWidth="0">
            <w:col w:w="3372" w:space="469"/>
            <w:col w:w="3479"/>
          </w:cols>
        </w:sectPr>
      </w:pPr>
      <w:rPr/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64.584503pt;margin-top:56.897305pt;width:100.301196pt;height:28.144859pt;mso-position-horizontal-relative:page;mso-position-vertical-relative:page;z-index:-941" coordorigin="1292,1138" coordsize="2006,563">
            <v:group style="position:absolute;left:2310;top:1161;width:382;height:518" coordorigin="2310,1161" coordsize="382,518">
              <v:shape style="position:absolute;left:2310;top:1161;width:382;height:518" coordorigin="2310,1161" coordsize="382,518" path="m2693,1161l2598,1161,2578,1162,2517,1170,2443,1196,2379,1243,2342,1292,2316,1364,2310,1429,2312,1448,2326,1510,2361,1578,2417,1636,2475,1667,2535,1678,2557,1679,2693,1679,2693,1550,2650,1550,2631,1549,2551,1533,2503,1496,2483,1426,2482,1398,2487,1378,2537,1321,2597,1300,2657,1294,2693,1294,2693,1161e" filled="t" fillcolor="#231F20" stroked="f">
                <v:path arrowok="t"/>
                <v:fill/>
              </v:shape>
            </v:group>
            <v:group style="position:absolute;left:1817;top:1161;width:433;height:525" coordorigin="1817,1161" coordsize="433,525">
              <v:shape style="position:absolute;left:1817;top:1161;width:433;height:525" coordorigin="1817,1161" coordsize="433,525" path="m2250,1161l2075,1162,1997,1173,1940,1195,1876,1245,1835,1311,1819,1372,1817,1414,1818,1433,1833,1512,1858,1567,1898,1615,1963,1659,2033,1680,2097,1686,2123,1686,2147,1684,2206,1667,2250,1636,2246,1561,2092,1561,2071,1558,2010,1520,1980,1462,1974,1419,1976,1399,2012,1327,2083,1293,2107,1292,2250,1292,2250,1161e" filled="t" fillcolor="#231F20" stroked="f">
                <v:path arrowok="t"/>
                <v:fill/>
              </v:shape>
            </v:group>
            <v:group style="position:absolute;left:2092;top:1503;width:154;height:59" coordorigin="2092,1503" coordsize="154,59">
              <v:shape style="position:absolute;left:2092;top:1503;width:154;height:59" coordorigin="2092,1503" coordsize="154,59" path="m2242,1503l2174,1551,2092,1561,2246,1561,2242,1503e" filled="t" fillcolor="#231F20" stroked="f">
                <v:path arrowok="t"/>
                <v:fill/>
              </v:shape>
            </v:group>
            <v:group style="position:absolute;left:1302;top:1161;width:463;height:518" coordorigin="1302,1161" coordsize="463,518">
              <v:shape style="position:absolute;left:1302;top:1161;width:463;height:518" coordorigin="1302,1161" coordsize="463,518" path="m1616,1161l1302,1161,1302,1679,1460,1679,1460,1292,1765,1292,1756,1232,1719,1183,1643,1162,1616,1161e" filled="t" fillcolor="#231F20" stroked="f">
                <v:path arrowok="t"/>
                <v:fill/>
              </v:shape>
            </v:group>
            <v:group style="position:absolute;left:1460;top:1292;width:305;height:387" coordorigin="1460,1292" coordsize="305,387">
              <v:shape style="position:absolute;left:1460;top:1292;width:305;height:387" coordorigin="1460,1292" coordsize="305,387" path="m1765,1292l1460,1292,1565,1292,1581,1294,1595,1348,1595,1679,1766,1679,1765,1292e" filled="t" fillcolor="#231F20" stroked="f">
                <v:path arrowok="t"/>
                <v:fill/>
              </v:shape>
            </v:group>
            <v:group style="position:absolute;left:2154;top:1352;width:142;height:137" coordorigin="2154,1352" coordsize="142,137">
              <v:shape style="position:absolute;left:2154;top:1352;width:142;height:137" coordorigin="2154,1352" coordsize="142,137" path="m2154,1352l2296,1352,2296,1489,2154,1489,2154,1352e" filled="t" fillcolor="#231F20" stroked="f">
                <v:path arrowok="t"/>
                <v:fill/>
              </v:shape>
            </v:group>
            <v:group style="position:absolute;left:2743;top:1444;width:519;height:247" coordorigin="2743,1444" coordsize="519,247">
              <v:shape style="position:absolute;left:2743;top:1444;width:519;height:247" coordorigin="2743,1444" coordsize="519,247" path="m2902,1444l2743,1455,2746,1473,2750,1491,2774,1547,2809,1598,2872,1651,2927,1677,3007,1690,3031,1691,3049,1689,3124,1668,3181,1636,3234,1579,3262,1535,3016,1535,2995,1534,2927,1495,2908,1468,2902,1444e" filled="t" fillcolor="#231F20" stroked="f">
                <v:path arrowok="t"/>
                <v:fill/>
              </v:shape>
            </v:group>
            <v:group style="position:absolute;left:3016;top:1444;width:272;height:92" coordorigin="3016,1444" coordsize="272,92">
              <v:shape style="position:absolute;left:3016;top:1444;width:272;height:92" coordorigin="3016,1444" coordsize="272,92" path="m3288,1444l3124,1455,3117,1472,3106,1489,3056,1528,3016,1535,3262,1535,3268,1521,3276,1503,3281,1484,3285,1464,3288,1444e" filled="t" fillcolor="#231F20" stroked="f">
                <v:path arrowok="t"/>
                <v:fill/>
              </v:shape>
            </v:group>
            <v:group style="position:absolute;left:2742;top:1148;width:520;height:248" coordorigin="2742,1148" coordsize="520,248">
              <v:shape style="position:absolute;left:2742;top:1148;width:520;height:248" coordorigin="2742,1148" coordsize="520,248" path="m3016,1148l2944,1158,2885,1182,2835,1216,2782,1279,2754,1337,2742,1396,2904,1389,2910,1371,2921,1354,2983,1310,3029,1305,3262,1305,3261,1302,3219,1240,3154,1188,3096,1160,3037,1149,3016,1148e" filled="t" fillcolor="#231F20" stroked="f">
                <v:path arrowok="t"/>
                <v:fill/>
              </v:shape>
            </v:group>
            <v:group style="position:absolute;left:3029;top:1305;width:256;height:91" coordorigin="3029,1305" coordsize="256,91">
              <v:shape style="position:absolute;left:3029;top:1305;width:256;height:91" coordorigin="3029,1305" coordsize="256,91" path="m3262,1305l3029,1305,3046,1309,3065,1318,3113,1363,3127,1396,3286,1378,3282,1359,3277,1340,3270,1321,3262,1305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2.941002pt;margin-top:57.570999pt;width:8.787pt;height:26.89pt;mso-position-horizontal-relative:page;mso-position-vertical-relative:page;z-index:-940" coordorigin="1059,1151" coordsize="176,538">
            <v:group style="position:absolute;left:1069;top:1161;width:156;height:152" coordorigin="1069,1161" coordsize="156,152">
              <v:shape style="position:absolute;left:1069;top:1161;width:156;height:152" coordorigin="1069,1161" coordsize="156,152" path="m1069,1161l1225,1161,1225,1313,1069,1313,1069,1161e" filled="t" fillcolor="#231F20" stroked="f">
                <v:path arrowok="t"/>
                <v:fill/>
              </v:shape>
            </v:group>
            <v:group style="position:absolute;left:1069;top:1373;width:156;height:306" coordorigin="1069,1373" coordsize="156,306">
              <v:shape style="position:absolute;left:1069;top:1373;width:156;height:306" coordorigin="1069,1373" coordsize="156,306" path="m1225,1679l1069,1679,1069,1373,1225,1373,1225,1679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90.465714pt;margin-top:72.367661pt;width:66.191684pt;height:14.818001pt;mso-position-horizontal-relative:page;mso-position-vertical-relative:page;z-index:-939" coordorigin="3809,1447" coordsize="1324,296">
            <v:group style="position:absolute;left:3819;top:1457;width:254;height:276" coordorigin="3819,1457" coordsize="254,276">
              <v:shape style="position:absolute;left:3819;top:1457;width:254;height:276" coordorigin="3819,1457" coordsize="254,276" path="m3897,1637l3821,1641,3820,1653,3819,1674,3823,1692,3873,1730,3929,1734,3948,1731,4018,1695,4029,1682,3914,1682,3904,1675,3899,1666,3897,1659,3897,1637e" filled="t" fillcolor="#231F20" stroked="f">
                <v:path arrowok="t"/>
                <v:fill/>
              </v:shape>
              <v:shape style="position:absolute;left:3819;top:1457;width:254;height:276" coordorigin="3819,1457" coordsize="254,276" path="m3989,1457l3911,1476,3868,1520,3859,1558,3863,1576,3933,1621,3953,1625,3965,1630,3970,1637,3972,1641,3975,1648,3970,1662,3965,1669,3958,1673,3950,1680,3941,1682,4029,1682,4036,1675,4045,1658,4051,1639,4054,1620,4052,1600,3987,1557,3950,1548,3941,1544,3938,1541,3936,1537,3936,1530,3938,1523,3953,1510,3960,1507,4072,1507,4072,1504,4065,1487,4051,1471,4035,1463,4014,1459,3989,1457e" filled="t" fillcolor="#231F20" stroked="f">
                <v:path arrowok="t"/>
                <v:fill/>
              </v:shape>
              <v:shape style="position:absolute;left:3819;top:1457;width:254;height:276" coordorigin="3819,1457" coordsize="254,276" path="m4072,1507l3979,1507,3989,1512,3994,1516,3996,1521,3999,1530,3999,1541,4074,1523,4072,1507e" filled="t" fillcolor="#231F20" stroked="f">
                <v:path arrowok="t"/>
                <v:fill/>
              </v:shape>
            </v:group>
            <v:group style="position:absolute;left:4065;top:1462;width:272;height:268" coordorigin="4065,1462" coordsize="272,268">
              <v:shape style="position:absolute;left:4065;top:1462;width:272;height:268" coordorigin="4065,1462" coordsize="272,268" path="m4271,1462l4143,1462,4065,1730,4143,1730,4172,1632,4230,1631,4304,1595,4318,1578,4186,1578,4203,1516,4336,1516,4334,1499,4327,1484,4314,1471,4296,1464,4271,1462e" filled="t" fillcolor="#231F20" stroked="f">
                <v:path arrowok="t"/>
                <v:fill/>
              </v:shape>
              <v:shape style="position:absolute;left:4065;top:1462;width:272;height:268" coordorigin="4065,1462" coordsize="272,268" path="m4336,1516l4240,1516,4250,1521,4254,1525,4257,1532,4257,1539,4220,1578,4318,1578,4326,1562,4334,1540,4337,1518,4336,1516e" filled="t" fillcolor="#231F20" stroked="f">
                <v:path arrowok="t"/>
                <v:fill/>
              </v:shape>
            </v:group>
            <v:group style="position:absolute;left:4264;top:1462;width:275;height:268" coordorigin="4264,1462" coordsize="275,268">
              <v:shape style="position:absolute;left:4264;top:1462;width:275;height:268" coordorigin="4264,1462" coordsize="275,268" path="m4522,1462l4435,1462,4264,1730,4344,1730,4369,1687,4536,1687,4533,1628,4403,1628,4459,1532,4527,1532,4522,1462e" filled="t" fillcolor="#231F20" stroked="f">
                <v:path arrowok="t"/>
                <v:fill/>
              </v:shape>
              <v:shape style="position:absolute;left:4264;top:1462;width:275;height:268" coordorigin="4264,1462" coordsize="275,268" path="m4536,1687l4459,1687,4459,1730,4539,1730,4536,1687e" filled="t" fillcolor="#231F20" stroked="f">
                <v:path arrowok="t"/>
                <v:fill/>
              </v:shape>
              <v:shape style="position:absolute;left:4264;top:1462;width:275;height:268" coordorigin="4264,1462" coordsize="275,268" path="m4527,1532l4459,1532,4459,1628,4533,1628,4527,1532e" filled="t" fillcolor="#231F20" stroked="f">
                <v:path arrowok="t"/>
                <v:fill/>
              </v:shape>
            </v:group>
            <v:group style="position:absolute;left:4566;top:1462;width:286;height:268" coordorigin="4566,1462" coordsize="286,268">
              <v:shape style="position:absolute;left:4566;top:1462;width:286;height:268" coordorigin="4566,1462" coordsize="286,268" path="m4773,1462l4641,1462,4566,1730,4644,1730,4675,1621,4782,1621,4775,1614,4767,1611,4784,1606,4804,1596,4818,1586,4832,1571,4690,1571,4705,1516,4851,1516,4852,1509,4848,1491,4837,1477,4815,1466,4796,1463,4773,1462e" filled="t" fillcolor="#231F20" stroked="f">
                <v:path arrowok="t"/>
                <v:fill/>
              </v:shape>
              <v:shape style="position:absolute;left:4566;top:1462;width:286;height:268" coordorigin="4566,1462" coordsize="286,268" path="m4782,1621l4687,1621,4695,1623,4702,1630,4705,1637,4707,1648,4726,1730,4814,1730,4797,1653,4797,1648,4795,1644,4792,1637,4787,1628,4785,1623,4782,1621e" filled="t" fillcolor="#231F20" stroked="f">
                <v:path arrowok="t"/>
                <v:fill/>
              </v:shape>
              <v:shape style="position:absolute;left:4566;top:1462;width:286;height:268" coordorigin="4566,1462" coordsize="286,268" path="m4851,1516l4753,1516,4763,1519,4765,1523,4770,1528,4770,1535,4768,1544,4765,1548,4763,1555,4753,1564,4748,1566,4744,1566,4734,1569,4726,1571,4832,1571,4834,1568,4843,1551,4850,1529,4851,1516e" filled="t" fillcolor="#231F20" stroked="f">
                <v:path arrowok="t"/>
                <v:fill/>
              </v:shape>
            </v:group>
            <v:group style="position:absolute;left:4838;top:1462;width:285;height:268" coordorigin="4838,1462" coordsize="285,268">
              <v:shape style="position:absolute;left:4838;top:1462;width:285;height:268" coordorigin="4838,1462" coordsize="285,268" path="m5123,1462l4914,1462,4838,1730,5050,1730,5067,1669,4933,1669,4948,1616,5070,1616,5087,1562,4965,1562,4977,1519,5108,1519,5123,1462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60.034088pt;margin-top:72.592896pt;width:49.303195pt;height:14.398108pt;mso-position-horizontal-relative:page;mso-position-vertical-relative:page;z-index:-938" coordorigin="5201,1452" coordsize="986,288">
            <v:group style="position:absolute;left:5211;top:1462;width:272;height:268" coordorigin="5211,1462" coordsize="272,268">
              <v:shape style="position:absolute;left:5211;top:1462;width:272;height:268" coordorigin="5211,1462" coordsize="272,268" path="m5418,1462l5286,1462,5211,1730,5289,1730,5318,1632,5376,1631,5450,1596,5463,1578,5332,1578,5349,1516,5482,1516,5480,1499,5473,1484,5460,1472,5442,1464,5418,1462e" filled="t" fillcolor="#231F20" stroked="f">
                <v:path arrowok="t"/>
                <v:fill/>
              </v:shape>
              <v:shape style="position:absolute;left:5211;top:1462;width:272;height:268" coordorigin="5211,1462" coordsize="272,268" path="m5482,1516l5386,1516,5396,1521,5398,1525,5403,1532,5403,1539,5366,1578,5463,1578,5471,1562,5480,1540,5483,1518,5482,1516e" filled="t" fillcolor="#231F20" stroked="f">
                <v:path arrowok="t"/>
                <v:fill/>
              </v:shape>
            </v:group>
            <v:group style="position:absolute;left:5410;top:1462;width:275;height:268" coordorigin="5410,1462" coordsize="275,268">
              <v:shape style="position:absolute;left:5410;top:1462;width:275;height:268" coordorigin="5410,1462" coordsize="275,268" path="m5666,1462l5581,1462,5410,1730,5491,1730,5515,1687,5682,1687,5678,1628,5549,1628,5602,1532,5671,1532,5666,1462e" filled="t" fillcolor="#231F20" stroked="f">
                <v:path arrowok="t"/>
                <v:fill/>
              </v:shape>
              <v:shape style="position:absolute;left:5410;top:1462;width:275;height:268" coordorigin="5410,1462" coordsize="275,268" path="m5682,1687l5602,1687,5602,1730,5685,1730,5682,1687e" filled="t" fillcolor="#231F20" stroked="f">
                <v:path arrowok="t"/>
                <v:fill/>
              </v:shape>
              <v:shape style="position:absolute;left:5410;top:1462;width:275;height:268" coordorigin="5410,1462" coordsize="275,268" path="m5671,1532l5602,1532,5602,1628,5678,1628,5671,1532e" filled="t" fillcolor="#231F20" stroked="f">
                <v:path arrowok="t"/>
                <v:fill/>
              </v:shape>
            </v:group>
            <v:group style="position:absolute;left:5710;top:1462;width:288;height:268" coordorigin="5710,1462" coordsize="288,268">
              <v:shape style="position:absolute;left:5710;top:1462;width:288;height:268" coordorigin="5710,1462" coordsize="288,268" path="m5916,1462l5787,1462,5710,1730,5790,1730,5819,1621,5929,1621,5926,1619,5919,1614,5913,1612,5930,1606,5950,1596,5964,1585,5977,1571,5834,1571,5851,1516,5997,1516,5997,1509,5993,1491,5982,1477,5961,1466,5941,1463,5916,1462e" filled="t" fillcolor="#231F20" stroked="f">
                <v:path arrowok="t"/>
                <v:fill/>
              </v:shape>
              <v:shape style="position:absolute;left:5710;top:1462;width:288;height:268" coordorigin="5710,1462" coordsize="288,268" path="m5929,1621l5834,1621,5841,1623,5843,1628,5848,1630,5851,1637,5853,1648,5870,1730,5960,1730,5943,1653,5943,1648,5941,1644,5936,1637,5933,1628,5931,1623,5929,1621e" filled="t" fillcolor="#231F20" stroked="f">
                <v:path arrowok="t"/>
                <v:fill/>
              </v:shape>
              <v:shape style="position:absolute;left:5710;top:1462;width:288;height:268" coordorigin="5710,1462" coordsize="288,268" path="m5997,1516l5899,1516,5907,1519,5912,1523,5916,1528,5916,1535,5914,1544,5912,1548,5909,1555,5899,1564,5894,1566,5890,1566,5877,1569,5870,1571,5977,1571,5980,1567,5988,1551,5996,1529,5997,1516e" filled="t" fillcolor="#231F20" stroked="f">
                <v:path arrowok="t"/>
                <v:fill/>
              </v:shape>
            </v:group>
            <v:group style="position:absolute;left:6021;top:1462;width:156;height:268" coordorigin="6021,1462" coordsize="156,268">
              <v:shape style="position:absolute;left:6021;top:1462;width:156;height:268" coordorigin="6021,1462" coordsize="156,268" path="m6177,1528l6099,1528,6043,1730,6121,1730,6177,1528e" filled="t" fillcolor="#231F20" stroked="f">
                <v:path arrowok="t"/>
                <v:fill/>
              </v:shape>
              <v:shape style="position:absolute;left:6021;top:1462;width:156;height:268" coordorigin="6021,1462" coordsize="156,268" path="m6277,1462l6038,1462,6021,1528,6257,1528,6277,1462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7.096191pt;margin-top:72.367653pt;width:42.244992pt;height:14.820735pt;mso-position-horizontal-relative:page;mso-position-vertical-relative:page;z-index:-937" coordorigin="6342,1447" coordsize="845,296">
            <v:group style="position:absolute;left:6352;top:1462;width:219;height:268" coordorigin="6352,1462" coordsize="219,268">
              <v:shape style="position:absolute;left:6352;top:1462;width:219;height:268" coordorigin="6352,1462" coordsize="219,268" path="m6508,1462l6430,1462,6352,1730,6554,1730,6571,1664,6449,1664,6508,1462e" filled="t" fillcolor="#231F20" stroked="f">
                <v:path arrowok="t"/>
                <v:fill/>
              </v:shape>
            </v:group>
            <v:group style="position:absolute;left:6590;top:1462;width:156;height:268" coordorigin="6590,1462" coordsize="156,268">
              <v:shape style="position:absolute;left:6590;top:1462;width:156;height:268" coordorigin="6590,1462" coordsize="156,268" path="m6746,1462l6668,1462,6590,1730,6671,1730,6746,1462e" filled="t" fillcolor="#231F20" stroked="f">
                <v:path arrowok="t"/>
                <v:fill/>
              </v:shape>
            </v:group>
            <v:group style="position:absolute;left:6734;top:1457;width:254;height:276" coordorigin="6734,1457" coordsize="254,276">
              <v:shape style="position:absolute;left:6734;top:1457;width:254;height:276" coordorigin="6734,1457" coordsize="254,276" path="m6812,1637l6736,1641,6735,1652,6734,1673,6738,1692,6788,1730,6843,1734,6862,1731,6933,1695,6944,1682,6829,1682,6819,1675,6814,1666,6812,1659,6809,1650,6812,1637e" filled="t" fillcolor="#231F20" stroked="f">
                <v:path arrowok="t"/>
                <v:fill/>
              </v:shape>
              <v:shape style="position:absolute;left:6734;top:1457;width:254;height:276" coordorigin="6734,1457" coordsize="254,276" path="m6904,1457l6826,1476,6783,1520,6774,1558,6778,1576,6848,1621,6868,1625,6880,1630,6882,1637,6887,1641,6890,1648,6887,1655,6885,1662,6880,1669,6873,1673,6865,1680,6856,1682,6944,1682,6951,1675,6960,1658,6967,1639,6969,1620,6966,1600,6902,1557,6863,1548,6856,1544,6853,1541,6851,1537,6851,1530,6853,1523,6856,1519,6863,1514,6868,1510,6875,1507,6987,1507,6987,1504,6980,1486,6966,1471,6950,1463,6929,1459,6904,1457e" filled="t" fillcolor="#231F20" stroked="f">
                <v:path arrowok="t"/>
                <v:fill/>
              </v:shape>
              <v:shape style="position:absolute;left:6734;top:1457;width:254;height:276" coordorigin="6734,1457" coordsize="254,276" path="m6987,1507l6895,1507,6902,1512,6912,1521,6914,1530,6912,1541,6989,1523,6987,1507e" filled="t" fillcolor="#231F20" stroked="f">
                <v:path arrowok="t"/>
                <v:fill/>
              </v:shape>
            </v:group>
            <v:group style="position:absolute;left:7019;top:1462;width:158;height:268" coordorigin="7019,1462" coordsize="158,268">
              <v:shape style="position:absolute;left:7019;top:1462;width:158;height:268" coordorigin="7019,1462" coordsize="158,268" path="m7177,1528l7099,1528,7041,1730,7119,1730,7177,1528e" filled="t" fillcolor="#231F20" stroked="f">
                <v:path arrowok="t"/>
                <v:fill/>
              </v:shape>
              <v:shape style="position:absolute;left:7019;top:1462;width:158;height:268" coordorigin="7019,1462" coordsize="158,268" path="m7277,1462l7038,1462,7019,1528,7257,1528,7277,1462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sz w:val="19"/>
          <w:szCs w:val="19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256.720009" w:type="dxa"/>
      </w:tblPr>
      <w:tblGrid/>
      <w:tr>
        <w:trPr>
          <w:trHeight w:val="918" w:hRule="exact"/>
        </w:trPr>
        <w:tc>
          <w:tcPr>
            <w:tcW w:w="6818" w:type="dxa"/>
            <w:gridSpan w:val="3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BCBEC0"/>
          </w:tcPr>
          <w:p>
            <w:pPr/>
            <w:rPr/>
          </w:p>
        </w:tc>
      </w:tr>
      <w:tr>
        <w:trPr>
          <w:trHeight w:val="203" w:hRule="exact"/>
        </w:trPr>
        <w:tc>
          <w:tcPr>
            <w:tcW w:w="6818" w:type="dxa"/>
            <w:gridSpan w:val="3"/>
            <w:tcBorders>
              <w:top w:val="nil" w:sz="6" w:space="0" w:color="auto"/>
              <w:bottom w:val="single" w:sz="6" w:space="0" w:color="231F20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  <w:rPr/>
          </w:p>
        </w:tc>
      </w:tr>
      <w:tr>
        <w:trPr>
          <w:trHeight w:val="434" w:hRule="exact"/>
        </w:trPr>
        <w:tc>
          <w:tcPr>
            <w:tcW w:w="6818" w:type="dxa"/>
            <w:gridSpan w:val="3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25" w:after="0" w:line="240" w:lineRule="auto"/>
              <w:ind w:left="77" w:right="-2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Pr/>
            <w:r>
              <w:rPr>
                <w:rFonts w:ascii="Arial" w:hAnsi="Arial" w:cs="Arial" w:eastAsia="Arial"/>
                <w:sz w:val="32"/>
                <w:szCs w:val="32"/>
                <w:color w:val="231F20"/>
                <w:spacing w:val="0"/>
                <w:w w:val="100"/>
                <w:b/>
                <w:bCs/>
              </w:rPr>
              <w:t>FS2001</w:t>
            </w:r>
            <w:r>
              <w:rPr>
                <w:rFonts w:ascii="Arial" w:hAnsi="Arial" w:cs="Arial" w:eastAsia="Arial"/>
                <w:sz w:val="32"/>
                <w:szCs w:val="32"/>
                <w:color w:val="231F20"/>
                <w:spacing w:val="-28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32"/>
                <w:szCs w:val="32"/>
                <w:color w:val="231F20"/>
                <w:spacing w:val="0"/>
                <w:w w:val="100"/>
                <w:b/>
                <w:bCs/>
              </w:rPr>
              <w:t>Spare</w:t>
            </w:r>
            <w:r>
              <w:rPr>
                <w:rFonts w:ascii="Arial" w:hAnsi="Arial" w:cs="Arial" w:eastAsia="Arial"/>
                <w:sz w:val="32"/>
                <w:szCs w:val="32"/>
                <w:color w:val="231F20"/>
                <w:spacing w:val="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32"/>
                <w:szCs w:val="32"/>
                <w:color w:val="231F20"/>
                <w:spacing w:val="0"/>
                <w:w w:val="100"/>
                <w:b/>
                <w:bCs/>
              </w:rPr>
              <w:t>part</w:t>
            </w:r>
            <w:r>
              <w:rPr>
                <w:rFonts w:ascii="Arial" w:hAnsi="Arial" w:cs="Arial" w:eastAsia="Arial"/>
                <w:sz w:val="32"/>
                <w:szCs w:val="32"/>
                <w:color w:val="231F20"/>
                <w:spacing w:val="4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32"/>
                <w:szCs w:val="32"/>
                <w:color w:val="231F20"/>
                <w:spacing w:val="0"/>
                <w:w w:val="100"/>
                <w:b/>
                <w:bCs/>
              </w:rPr>
              <w:t>list</w:t>
            </w:r>
            <w:r>
              <w:rPr>
                <w:rFonts w:ascii="Arial" w:hAnsi="Arial" w:cs="Arial" w:eastAsia="Arial"/>
                <w:sz w:val="32"/>
                <w:szCs w:val="32"/>
                <w:color w:val="000000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8" w:after="0" w:line="240" w:lineRule="auto"/>
              <w:ind w:left="227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No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449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40" w:after="0" w:line="240" w:lineRule="auto"/>
              <w:ind w:left="1963" w:right="200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0"/>
              </w:rPr>
              <w:t>Part</w:t>
            </w:r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Description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41" w:after="0" w:line="240" w:lineRule="auto"/>
              <w:ind w:left="169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Qty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42" w:after="0" w:line="240" w:lineRule="auto"/>
              <w:ind w:left="225" w:right="248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1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449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43" w:after="0" w:line="240" w:lineRule="auto"/>
              <w:ind w:left="2192" w:right="2217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0"/>
              </w:rPr>
              <w:t>Left</w:t>
            </w:r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House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43" w:after="0" w:line="240" w:lineRule="auto"/>
              <w:ind w:left="208" w:right="26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1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42" w:after="0" w:line="240" w:lineRule="auto"/>
              <w:ind w:left="225" w:right="248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2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449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43" w:after="0" w:line="240" w:lineRule="auto"/>
              <w:ind w:left="2127" w:right="2152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0"/>
              </w:rPr>
              <w:t>Press</w:t>
            </w:r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Board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43" w:after="0" w:line="240" w:lineRule="auto"/>
              <w:ind w:left="208" w:right="26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1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304" w:hRule="exact"/>
        </w:trPr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42" w:after="0" w:line="240" w:lineRule="auto"/>
              <w:ind w:left="225" w:right="248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3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449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43" w:after="0" w:line="240" w:lineRule="auto"/>
              <w:ind w:left="2391" w:right="2416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Screw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44" w:after="0" w:line="240" w:lineRule="auto"/>
              <w:ind w:left="208" w:right="26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2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9" w:after="0" w:line="240" w:lineRule="auto"/>
              <w:ind w:left="225" w:right="248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4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449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9" w:after="0" w:line="240" w:lineRule="auto"/>
              <w:ind w:left="2031" w:right="2056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0"/>
              </w:rPr>
              <w:t>Cord</w:t>
            </w:r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Protector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40" w:after="0" w:line="240" w:lineRule="auto"/>
              <w:ind w:left="208" w:right="26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1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9" w:after="0" w:line="240" w:lineRule="auto"/>
              <w:ind w:left="225" w:right="248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5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449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9" w:after="0" w:line="240" w:lineRule="auto"/>
              <w:ind w:left="2149" w:right="2174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0"/>
              </w:rPr>
              <w:t>Power</w:t>
            </w:r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Cord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40" w:after="0" w:line="240" w:lineRule="auto"/>
              <w:ind w:left="208" w:right="26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1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9" w:after="0" w:line="240" w:lineRule="auto"/>
              <w:ind w:left="225" w:right="248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6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449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40" w:after="0" w:line="240" w:lineRule="auto"/>
              <w:ind w:left="2208" w:right="2233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0"/>
              </w:rPr>
              <w:t>Dust</w:t>
            </w:r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Cove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40" w:after="0" w:line="240" w:lineRule="auto"/>
              <w:ind w:left="208" w:right="26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1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9" w:after="0" w:line="240" w:lineRule="auto"/>
              <w:ind w:left="225" w:right="248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7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449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40" w:after="0" w:line="240" w:lineRule="auto"/>
              <w:ind w:left="2267" w:right="2292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0"/>
              </w:rPr>
              <w:t>Dust</w:t>
            </w:r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Box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40" w:after="0" w:line="240" w:lineRule="auto"/>
              <w:ind w:left="208" w:right="26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1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40" w:after="0" w:line="240" w:lineRule="auto"/>
              <w:ind w:left="225" w:right="248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8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449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40" w:after="0" w:line="240" w:lineRule="auto"/>
              <w:ind w:left="2321" w:right="2346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Adaptor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41" w:after="0" w:line="240" w:lineRule="auto"/>
              <w:ind w:left="208" w:right="26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1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40" w:after="0" w:line="240" w:lineRule="auto"/>
              <w:ind w:left="225" w:right="248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9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449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40" w:after="0" w:line="240" w:lineRule="auto"/>
              <w:ind w:left="2375" w:right="240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Switch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41" w:after="0" w:line="240" w:lineRule="auto"/>
              <w:ind w:left="208" w:right="26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1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304" w:hRule="exact"/>
        </w:trPr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40" w:after="0" w:line="240" w:lineRule="auto"/>
              <w:ind w:left="206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10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449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41" w:after="0" w:line="240" w:lineRule="auto"/>
              <w:ind w:left="2326" w:right="235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Bearing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41" w:after="0" w:line="240" w:lineRule="auto"/>
              <w:ind w:left="208" w:right="26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1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6" w:after="0" w:line="240" w:lineRule="auto"/>
              <w:ind w:left="206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11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449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7" w:after="0" w:line="240" w:lineRule="auto"/>
              <w:ind w:left="2063" w:right="2088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0"/>
              </w:rPr>
              <w:t>Carbon</w:t>
            </w:r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7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Brush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7" w:after="0" w:line="240" w:lineRule="auto"/>
              <w:ind w:left="208" w:right="26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2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6" w:after="0" w:line="240" w:lineRule="auto"/>
              <w:ind w:left="206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12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449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7" w:after="0" w:line="240" w:lineRule="auto"/>
              <w:ind w:left="2423" w:right="2448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Rotor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8" w:after="0" w:line="240" w:lineRule="auto"/>
              <w:ind w:left="208" w:right="26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1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7" w:after="0" w:line="240" w:lineRule="auto"/>
              <w:ind w:left="206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13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449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7" w:after="0" w:line="240" w:lineRule="auto"/>
              <w:ind w:left="2402" w:right="2427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Stator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8" w:after="0" w:line="240" w:lineRule="auto"/>
              <w:ind w:left="208" w:right="26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1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7" w:after="0" w:line="240" w:lineRule="auto"/>
              <w:ind w:left="206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14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449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8" w:after="0" w:line="240" w:lineRule="auto"/>
              <w:ind w:left="2391" w:right="2416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Screw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8" w:after="0" w:line="240" w:lineRule="auto"/>
              <w:ind w:left="189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10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7" w:after="0" w:line="240" w:lineRule="auto"/>
              <w:ind w:left="206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15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449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8" w:after="0" w:line="240" w:lineRule="auto"/>
              <w:ind w:left="2127" w:right="2152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0"/>
              </w:rPr>
              <w:t>Right</w:t>
            </w:r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5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House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8" w:after="0" w:line="240" w:lineRule="auto"/>
              <w:ind w:left="208" w:right="26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1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7" w:after="0" w:line="240" w:lineRule="auto"/>
              <w:ind w:left="206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16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449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8" w:after="0" w:line="240" w:lineRule="auto"/>
              <w:ind w:left="2057" w:right="2136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0"/>
              </w:rPr>
              <w:t>Cooling</w:t>
            </w:r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0"/>
              </w:rPr>
              <w:t>  </w:t>
            </w:r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9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Fan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9" w:after="0" w:line="240" w:lineRule="auto"/>
              <w:ind w:left="208" w:right="26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1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304" w:hRule="exact"/>
        </w:trPr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8" w:after="0" w:line="240" w:lineRule="auto"/>
              <w:ind w:left="206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17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449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8" w:after="0" w:line="240" w:lineRule="auto"/>
              <w:ind w:left="2326" w:right="235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Bearing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9" w:after="0" w:line="240" w:lineRule="auto"/>
              <w:ind w:left="208" w:right="26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1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4" w:after="0" w:line="240" w:lineRule="auto"/>
              <w:ind w:left="206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18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449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4" w:after="0" w:line="240" w:lineRule="auto"/>
              <w:ind w:left="2041" w:right="2013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0"/>
              </w:rPr>
              <w:t>Aluminium</w:t>
            </w:r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1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Fan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5" w:after="0" w:line="240" w:lineRule="auto"/>
              <w:ind w:left="208" w:right="26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1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4" w:after="0" w:line="240" w:lineRule="auto"/>
              <w:ind w:left="206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19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449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5" w:after="0" w:line="240" w:lineRule="auto"/>
              <w:ind w:left="2305" w:right="2384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Bracket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5" w:after="0" w:line="240" w:lineRule="auto"/>
              <w:ind w:left="208" w:right="26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2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4" w:after="0" w:line="240" w:lineRule="auto"/>
              <w:ind w:left="206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20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449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5" w:after="0" w:line="240" w:lineRule="auto"/>
              <w:ind w:left="2326" w:right="235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Bearing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6" w:after="0" w:line="240" w:lineRule="auto"/>
              <w:ind w:left="208" w:right="26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1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5" w:after="0" w:line="240" w:lineRule="auto"/>
              <w:ind w:left="206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21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449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5" w:after="0" w:line="240" w:lineRule="auto"/>
              <w:ind w:left="2326" w:right="235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Washer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6" w:after="0" w:line="240" w:lineRule="auto"/>
              <w:ind w:left="208" w:right="26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1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5" w:after="0" w:line="240" w:lineRule="auto"/>
              <w:ind w:left="206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22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449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5" w:after="0" w:line="240" w:lineRule="auto"/>
              <w:ind w:left="1955" w:right="198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0"/>
              </w:rPr>
              <w:t>Spring</w:t>
            </w:r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7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Mattress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6" w:after="0" w:line="240" w:lineRule="auto"/>
              <w:ind w:left="208" w:right="26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1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5" w:after="0" w:line="240" w:lineRule="auto"/>
              <w:ind w:left="206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23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449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6" w:after="0" w:line="240" w:lineRule="auto"/>
              <w:ind w:left="2391" w:right="2416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Screw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6" w:after="0" w:line="240" w:lineRule="auto"/>
              <w:ind w:left="208" w:right="26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1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304" w:hRule="exact"/>
        </w:trPr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5" w:after="0" w:line="240" w:lineRule="auto"/>
              <w:ind w:left="206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24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449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6" w:after="0" w:line="240" w:lineRule="auto"/>
              <w:ind w:left="2106" w:right="213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0"/>
              </w:rPr>
              <w:t>Steel</w:t>
            </w:r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Clamp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7" w:after="0" w:line="240" w:lineRule="auto"/>
              <w:ind w:left="208" w:right="26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2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2" w:after="0" w:line="240" w:lineRule="auto"/>
              <w:ind w:left="206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25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449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2" w:after="0" w:line="240" w:lineRule="auto"/>
              <w:ind w:left="1988" w:right="1959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0"/>
              </w:rPr>
              <w:t>Aluminium</w:t>
            </w:r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10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Base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3" w:after="0" w:line="240" w:lineRule="auto"/>
              <w:ind w:left="208" w:right="26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1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2" w:after="0" w:line="240" w:lineRule="auto"/>
              <w:ind w:left="206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26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449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2" w:after="0" w:line="240" w:lineRule="auto"/>
              <w:ind w:left="2057" w:right="2082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0"/>
              </w:rPr>
              <w:t>Sanding</w:t>
            </w:r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8"/>
                <w:w w:val="100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Plate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3" w:after="0" w:line="240" w:lineRule="auto"/>
              <w:ind w:left="208" w:right="26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1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2" w:after="0" w:line="240" w:lineRule="auto"/>
              <w:ind w:left="206" w:right="-2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27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5449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3" w:after="0" w:line="240" w:lineRule="auto"/>
              <w:ind w:left="2391" w:right="2416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Screw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685" w:type="dxa"/>
            <w:tcBorders>
              <w:top w:val="single" w:sz="6" w:space="0" w:color="231F20"/>
              <w:bottom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spacing w:before="33" w:after="0" w:line="240" w:lineRule="auto"/>
              <w:ind w:left="208" w:right="265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Arial" w:hAnsi="Arial" w:cs="Arial" w:eastAsia="Arial"/>
                <w:sz w:val="19"/>
                <w:szCs w:val="19"/>
                <w:color w:val="231F20"/>
                <w:spacing w:val="0"/>
                <w:w w:val="101"/>
              </w:rPr>
              <w:t>4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Mar w:header="522" w:footer="0" w:top="720" w:bottom="280" w:left="500" w:right="420"/>
          <w:pgSz w:w="8240" w:h="119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37.710999pt;margin-top:45.178001pt;width:341.852pt;height:78.593pt;mso-position-horizontal-relative:page;mso-position-vertical-relative:page;z-index:-936" coordorigin="754,904" coordsize="6837,1572">
            <v:group style="position:absolute;left:764;top:1831;width:6817;height:176" coordorigin="764,1831" coordsize="6817,176">
              <v:shape style="position:absolute;left:764;top:1831;width:6817;height:176" coordorigin="764,1831" coordsize="6817,176" path="m7581,2007l764,2007,764,1831,7581,1831,7581,2007e" filled="t" fillcolor="#231F20" stroked="f">
                <v:path arrowok="t"/>
                <v:fill/>
              </v:shape>
            </v:group>
            <v:group style="position:absolute;left:764;top:914;width:6817;height:918" coordorigin="764,914" coordsize="6817,918">
              <v:shape style="position:absolute;left:764;top:914;width:6817;height:918" coordorigin="764,914" coordsize="6817,918" path="m7581,1831l764,1831,764,914,7581,914,7581,1831e" filled="t" fillcolor="#BCBEC0" stroked="f">
                <v:path arrowok="t"/>
                <v:fill/>
              </v:shape>
            </v:group>
            <v:group style="position:absolute;left:2310;top:1161;width:382;height:518" coordorigin="2310,1161" coordsize="382,518">
              <v:shape style="position:absolute;left:2310;top:1161;width:382;height:518" coordorigin="2310,1161" coordsize="382,518" path="m2692,1161l2598,1161,2578,1162,2517,1170,2443,1196,2379,1243,2342,1292,2316,1364,2310,1429,2312,1448,2326,1510,2361,1578,2417,1636,2475,1667,2535,1678,2557,1679,2692,1679,2692,1550,2650,1550,2631,1549,2551,1533,2503,1496,2483,1426,2482,1398,2487,1378,2537,1321,2597,1300,2657,1294,2692,1294,2692,1161e" filled="t" fillcolor="#231F20" stroked="f">
                <v:path arrowok="t"/>
                <v:fill/>
              </v:shape>
            </v:group>
            <v:group style="position:absolute;left:1817;top:1161;width:433;height:525" coordorigin="1817,1161" coordsize="433,525">
              <v:shape style="position:absolute;left:1817;top:1161;width:433;height:525" coordorigin="1817,1161" coordsize="433,525" path="m2250,1161l2075,1162,1997,1173,1940,1195,1876,1245,1835,1311,1819,1372,1817,1414,1818,1433,1833,1512,1858,1567,1898,1615,1963,1659,2033,1680,2097,1686,2123,1686,2147,1684,2206,1667,2250,1636,2246,1561,2092,1561,2071,1558,2010,1520,1980,1462,1974,1419,1976,1399,2012,1327,2083,1293,2107,1292,2250,1292,2250,1161e" filled="t" fillcolor="#231F20" stroked="f">
                <v:path arrowok="t"/>
                <v:fill/>
              </v:shape>
            </v:group>
            <v:group style="position:absolute;left:2092;top:1503;width:154;height:59" coordorigin="2092,1503" coordsize="154,59">
              <v:shape style="position:absolute;left:2092;top:1503;width:154;height:59" coordorigin="2092,1503" coordsize="154,59" path="m2242,1503l2174,1551,2092,1561,2246,1561,2242,1503e" filled="t" fillcolor="#231F20" stroked="f">
                <v:path arrowok="t"/>
                <v:fill/>
              </v:shape>
            </v:group>
            <v:group style="position:absolute;left:1302;top:1161;width:463;height:518" coordorigin="1302,1161" coordsize="463,518">
              <v:shape style="position:absolute;left:1302;top:1161;width:463;height:518" coordorigin="1302,1161" coordsize="463,518" path="m1616,1161l1302,1161,1302,1679,1460,1679,1460,1292,1765,1292,1756,1232,1719,1183,1642,1162,1616,1161e" filled="t" fillcolor="#231F20" stroked="f">
                <v:path arrowok="t"/>
                <v:fill/>
              </v:shape>
            </v:group>
            <v:group style="position:absolute;left:1460;top:1292;width:305;height:387" coordorigin="1460,1292" coordsize="305,387">
              <v:shape style="position:absolute;left:1460;top:1292;width:305;height:387" coordorigin="1460,1292" coordsize="305,387" path="m1765,1292l1460,1292,1565,1292,1581,1294,1595,1348,1595,1679,1766,1679,1765,1292e" filled="t" fillcolor="#231F20" stroked="f">
                <v:path arrowok="t"/>
                <v:fill/>
              </v:shape>
            </v:group>
            <v:group style="position:absolute;left:1069;top:1161;width:156;height:152" coordorigin="1069,1161" coordsize="156,152">
              <v:shape style="position:absolute;left:1069;top:1161;width:156;height:152" coordorigin="1069,1161" coordsize="156,152" path="m1069,1161l1225,1161,1225,1313,1069,1313,1069,1161e" filled="t" fillcolor="#231F20" stroked="f">
                <v:path arrowok="t"/>
                <v:fill/>
              </v:shape>
            </v:group>
            <v:group style="position:absolute;left:1069;top:1373;width:156;height:306" coordorigin="1069,1373" coordsize="156,306">
              <v:shape style="position:absolute;left:1069;top:1373;width:156;height:306" coordorigin="1069,1373" coordsize="156,306" path="m1225,1679l1069,1679,1069,1373,1225,1373,1225,1679e" filled="t" fillcolor="#231F20" stroked="f">
                <v:path arrowok="t"/>
                <v:fill/>
              </v:shape>
            </v:group>
            <v:group style="position:absolute;left:2154;top:1352;width:142;height:137" coordorigin="2154,1352" coordsize="142,137">
              <v:shape style="position:absolute;left:2154;top:1352;width:142;height:137" coordorigin="2154,1352" coordsize="142,137" path="m2154,1352l2296,1352,2296,1489,2154,1489,2154,1352e" filled="t" fillcolor="#231F20" stroked="f">
                <v:path arrowok="t"/>
                <v:fill/>
              </v:shape>
            </v:group>
            <v:group style="position:absolute;left:2743;top:1444;width:519;height:247" coordorigin="2743,1444" coordsize="519,247">
              <v:shape style="position:absolute;left:2743;top:1444;width:519;height:247" coordorigin="2743,1444" coordsize="519,247" path="m2902,1444l2743,1455,2746,1473,2750,1491,2774,1547,2809,1598,2872,1651,2927,1677,3007,1690,3031,1691,3049,1689,3124,1668,3181,1636,3234,1579,3262,1535,3016,1535,2995,1534,2927,1495,2908,1468,2902,1444e" filled="t" fillcolor="#231F20" stroked="f">
                <v:path arrowok="t"/>
                <v:fill/>
              </v:shape>
            </v:group>
            <v:group style="position:absolute;left:3016;top:1444;width:272;height:92" coordorigin="3016,1444" coordsize="272,92">
              <v:shape style="position:absolute;left:3016;top:1444;width:272;height:92" coordorigin="3016,1444" coordsize="272,92" path="m3288,1444l3124,1455,3117,1472,3106,1489,3056,1528,3016,1535,3262,1535,3268,1521,3276,1503,3281,1484,3285,1464,3288,1444e" filled="t" fillcolor="#231F20" stroked="f">
                <v:path arrowok="t"/>
                <v:fill/>
              </v:shape>
            </v:group>
            <v:group style="position:absolute;left:2742;top:1148;width:520;height:248" coordorigin="2742,1148" coordsize="520,248">
              <v:shape style="position:absolute;left:2742;top:1148;width:520;height:248" coordorigin="2742,1148" coordsize="520,248" path="m3016,1148l2944,1158,2885,1182,2835,1216,2782,1279,2754,1337,2742,1396,2904,1389,2910,1371,2921,1354,2983,1310,3029,1305,3262,1305,3261,1302,3219,1240,3154,1188,3096,1160,3037,1149,3016,1148e" filled="t" fillcolor="#231F20" stroked="f">
                <v:path arrowok="t"/>
                <v:fill/>
              </v:shape>
            </v:group>
            <v:group style="position:absolute;left:3029;top:1305;width:256;height:91" coordorigin="3029,1305" coordsize="256,91">
              <v:shape style="position:absolute;left:3029;top:1305;width:256;height:91" coordorigin="3029,1305" coordsize="256,91" path="m3262,1305l3029,1305,3046,1309,3065,1318,3113,1363,3127,1396,3286,1378,3282,1359,3277,1340,3270,1321,3262,1305e" filled="t" fillcolor="#231F20" stroked="f">
                <v:path arrowok="t"/>
                <v:fill/>
              </v:shape>
            </v:group>
            <v:group style="position:absolute;left:764;top:2054;width:6817;height:414" coordorigin="764,2054" coordsize="6817,414">
              <v:shape style="position:absolute;left:764;top:2054;width:6817;height:414" coordorigin="764,2054" coordsize="6817,414" path="m7581,2468l764,2468,764,2054,7581,2054,7581,2468xe" filled="f" stroked="t" strokeweight=".75pt" strokecolor="#231F20">
                <v:path arrowok="t"/>
              </v:shape>
            </v:group>
            <v:group style="position:absolute;left:3682;top:1465;width:287;height:265" coordorigin="3682,1465" coordsize="287,265">
              <v:shape style="position:absolute;left:3682;top:1465;width:287;height:265" coordorigin="3682,1465" coordsize="287,265" path="m3969,1465l3757,1465,3682,1730,3898,1730,3915,1670,3779,1670,3794,1619,3915,1619,3932,1563,3809,1563,3821,1523,3952,1523,3969,1465e" filled="t" fillcolor="#231F20" stroked="f">
                <v:path arrowok="t"/>
                <v:fill/>
              </v:shape>
            </v:group>
            <v:group style="position:absolute;left:3915;top:1465;width:346;height:265" coordorigin="3915,1465" coordsize="346,265">
              <v:shape style="position:absolute;left:3915;top:1465;width:346;height:265" coordorigin="3915,1465" coordsize="346,265" path="m4086,1465l3997,1465,4044,1593,3915,1730,4004,1730,4078,1646,4164,1646,4145,1593,4187,1547,4108,1547,4086,1465e" filled="t" fillcolor="#231F20" stroked="f">
                <v:path arrowok="t"/>
                <v:fill/>
              </v:shape>
              <v:shape style="position:absolute;left:3915;top:1465;width:346;height:265" coordorigin="3915,1465" coordsize="346,265" path="m4164,1646l4078,1646,4105,1730,4194,1730,4164,1646e" filled="t" fillcolor="#231F20" stroked="f">
                <v:path arrowok="t"/>
                <v:fill/>
              </v:shape>
              <v:shape style="position:absolute;left:3915;top:1465;width:346;height:265" coordorigin="3915,1465" coordsize="346,265" path="m4261,1465l4175,1465,4108,1547,4187,1547,4261,1465e" filled="t" fillcolor="#231F20" stroked="f">
                <v:path arrowok="t"/>
                <v:fill/>
              </v:shape>
            </v:group>
            <v:group style="position:absolute;left:4219;top:1465;width:274;height:265" coordorigin="4219,1465" coordsize="274,265">
              <v:shape style="position:absolute;left:4219;top:1465;width:274;height:265" coordorigin="4219,1465" coordsize="274,265" path="m4425,1465l4293,1465,4219,1730,4298,1730,4326,1632,4371,1632,4431,1619,4474,1579,4340,1579,4358,1521,4493,1521,4493,1520,4490,1502,4482,1486,4469,1474,4450,1467,4425,1465e" filled="t" fillcolor="#231F20" stroked="f">
                <v:path arrowok="t"/>
                <v:fill/>
              </v:shape>
              <v:shape style="position:absolute;left:4219;top:1465;width:274;height:265" coordorigin="4219,1465" coordsize="274,265" path="m4493,1521l4395,1521,4405,1523,4407,1528,4412,1535,4412,1542,4410,1549,4407,1558,4402,1565,4395,1570,4387,1577,4375,1579,4474,1579,4483,1564,4490,1541,4493,1521e" filled="t" fillcolor="#231F20" stroked="f">
                <v:path arrowok="t"/>
                <v:fill/>
              </v:shape>
            </v:group>
            <v:group style="position:absolute;left:4476;top:1465;width:223;height:265" coordorigin="4476,1465" coordsize="223,265">
              <v:shape style="position:absolute;left:4476;top:1465;width:223;height:265" coordorigin="4476,1465" coordsize="223,265" path="m4632,1465l4553,1465,4476,1730,4682,1730,4699,1665,4575,1665,4632,1465e" filled="t" fillcolor="#231F20" stroked="f">
                <v:path arrowok="t"/>
                <v:fill/>
              </v:shape>
            </v:group>
            <v:group style="position:absolute;left:4731;top:1463;width:282;height:272" coordorigin="4731,1463" coordsize="282,272">
              <v:shape style="position:absolute;left:4731;top:1463;width:282;height:272" coordorigin="4731,1463" coordsize="282,272" path="m4900,1463l4827,1483,4775,1523,4746,1577,4731,1643,4732,1661,4774,1724,4835,1735,4857,1734,4929,1708,4966,1674,4833,1674,4823,1667,4815,1655,4811,1641,4812,1622,4831,1565,4898,1524,5009,1524,5005,1511,4950,1468,4927,1464,4900,1463e" filled="t" fillcolor="#231F20" stroked="f">
                <v:path arrowok="t"/>
                <v:fill/>
              </v:shape>
              <v:shape style="position:absolute;left:4731;top:1463;width:282;height:272" coordorigin="4731,1463" coordsize="282,272" path="m5009,1524l4898,1524,4916,1531,4930,1548,4920,1613,4870,1671,4850,1674,4966,1674,5000,1613,5012,1547,5011,1528,5009,1524e" filled="t" fillcolor="#231F20" stroked="f">
                <v:path arrowok="t"/>
                <v:fill/>
              </v:shape>
            </v:group>
            <v:group style="position:absolute;left:5011;top:1465;width:282;height:265" coordorigin="5011,1465" coordsize="282,265">
              <v:shape style="position:absolute;left:5011;top:1465;width:282;height:265" coordorigin="5011,1465" coordsize="282,265" path="m5204,1465l5085,1465,5011,1730,5143,1729,5204,1711,5251,1670,5107,1670,5147,1526,5290,1526,5289,1517,5280,1496,5267,1483,5246,1472,5227,1467,5204,1465e" filled="t" fillcolor="#231F20" stroked="f">
                <v:path arrowok="t"/>
                <v:fill/>
              </v:shape>
              <v:shape style="position:absolute;left:5011;top:1465;width:282;height:265" coordorigin="5011,1465" coordsize="282,265" path="m5290,1526l5147,1526,5176,1526,5196,1533,5209,1547,5211,1561,5208,1581,5186,1644,5142,1670,5251,1670,5286,1595,5292,1535,5290,1526e" filled="t" fillcolor="#231F20" stroked="f">
                <v:path arrowok="t"/>
                <v:fill/>
              </v:shape>
            </v:group>
            <v:group style="position:absolute;left:5293;top:1465;width:153;height:265" coordorigin="5293,1465" coordsize="153,265">
              <v:shape style="position:absolute;left:5293;top:1465;width:153;height:265" coordorigin="5293,1465" coordsize="153,265" path="m5446,1465l5367,1465,5293,1730,5372,1730,5446,1465e" filled="t" fillcolor="#231F20" stroked="f">
                <v:path arrowok="t"/>
                <v:fill/>
              </v:shape>
            </v:group>
            <v:group style="position:absolute;left:5429;top:1465;width:319;height:265" coordorigin="5429,1465" coordsize="319,265">
              <v:shape style="position:absolute;left:5429;top:1465;width:319;height:265" coordorigin="5429,1465" coordsize="319,265" path="m5577,1465l5503,1465,5429,1730,5503,1730,5545,1586,5622,1586,5577,1465e" filled="t" fillcolor="#231F20" stroked="f">
                <v:path arrowok="t"/>
                <v:fill/>
              </v:shape>
              <v:shape style="position:absolute;left:5429;top:1465;width:319;height:265" coordorigin="5429,1465" coordsize="319,265" path="m5622,1586l5545,1586,5600,1730,5674,1730,5707,1612,5632,1612,5622,1586e" filled="t" fillcolor="#231F20" stroked="f">
                <v:path arrowok="t"/>
                <v:fill/>
              </v:shape>
              <v:shape style="position:absolute;left:5429;top:1465;width:319;height:265" coordorigin="5429,1465" coordsize="319,265" path="m5748,1465l5674,1465,5632,1612,5707,1612,5748,1465e" filled="t" fillcolor="#231F20" stroked="f">
                <v:path arrowok="t"/>
                <v:fill/>
              </v:shape>
            </v:group>
            <v:group style="position:absolute;left:5747;top:1463;width:282;height:271" coordorigin="5747,1463" coordsize="282,271">
              <v:shape style="position:absolute;left:5747;top:1463;width:282;height:271" coordorigin="5747,1463" coordsize="282,271" path="m5910,1463l5836,1486,5790,1527,5755,1599,5747,1638,5748,1657,5790,1724,5852,1735,5870,1734,5931,1721,5988,1693,5993,1677,5879,1677,5866,1676,5845,1670,5832,1657,5828,1646,5829,1631,5849,1562,5894,1522,5914,1519,6028,1519,6027,1510,5980,1467,5941,1464,5910,1463e" filled="t" fillcolor="#231F20" stroked="f">
                <v:path arrowok="t"/>
                <v:fill/>
              </v:shape>
              <v:shape style="position:absolute;left:5747;top:1463;width:282;height:271" coordorigin="5747,1463" coordsize="282,271" path="m6020,1579l5899,1579,5884,1635,5936,1635,5929,1660,5916,1665,5906,1670,5896,1672,5889,1674,5879,1677,5993,1677,6020,1579e" filled="t" fillcolor="#231F20" stroked="f">
                <v:path arrowok="t"/>
                <v:fill/>
              </v:shape>
              <v:shape style="position:absolute;left:5747;top:1463;width:282;height:271" coordorigin="5747,1463" coordsize="282,271" path="m6028,1519l5924,1519,5934,1523,5939,1528,5946,1533,5948,1540,5948,1551,6030,1531,6028,1519e" filled="t" fillcolor="#231F20" stroked="f">
                <v:path arrowok="t"/>
                <v:fill/>
              </v:shape>
            </v:group>
            <v:group style="position:absolute;left:6193;top:1465;width:280;height:265" coordorigin="6193,1465" coordsize="280,265">
              <v:shape style="position:absolute;left:6193;top:1465;width:280;height:265" coordorigin="6193,1465" coordsize="280,265" path="m6278,1465l6193,1465,6216,1730,6302,1730,6350,1656,6282,1656,6278,1465e" filled="t" fillcolor="#231F20" stroked="f">
                <v:path arrowok="t"/>
                <v:fill/>
              </v:shape>
              <v:shape style="position:absolute;left:6193;top:1465;width:280;height:265" coordorigin="6193,1465" coordsize="280,265" path="m6473,1465l6391,1465,6282,1656,6350,1656,6473,1465e" filled="t" fillcolor="#231F20" stroked="f">
                <v:path arrowok="t"/>
                <v:fill/>
              </v:shape>
            </v:group>
            <v:group style="position:absolute;left:6426;top:1465;width:156;height:265" coordorigin="6426,1465" coordsize="156,265">
              <v:shape style="position:absolute;left:6426;top:1465;width:156;height:265" coordorigin="6426,1465" coordsize="156,265" path="m6582,1465l6503,1465,6426,1730,6507,1730,6582,1465e" filled="t" fillcolor="#231F20" stroked="f">
                <v:path arrowok="t"/>
                <v:fill/>
              </v:shape>
            </v:group>
            <v:group style="position:absolute;left:6562;top:1465;width:290;height:265" coordorigin="6562,1465" coordsize="290,265">
              <v:shape style="position:absolute;left:6562;top:1465;width:290;height:265" coordorigin="6562,1465" coordsize="290,265" path="m6852,1465l6639,1465,6562,1730,6780,1730,6797,1670,6658,1670,6673,1619,6797,1619,6812,1563,6691,1563,6701,1523,6834,1523,6852,1465e" filled="t" fillcolor="#231F20" stroked="f">
                <v:path arrowok="t"/>
                <v:fill/>
              </v:shape>
            </v:group>
            <v:group style="position:absolute;left:6854;top:1465;width:376;height:265" coordorigin="6854,1465" coordsize="376,265">
              <v:shape style="position:absolute;left:6854;top:1465;width:376;height:265" coordorigin="6854,1465" coordsize="376,265" path="m6945,1465l6871,1465,6854,1730,6931,1730,6995,1614,6931,1614,6945,1465e" filled="t" fillcolor="#231F20" stroked="f">
                <v:path arrowok="t"/>
                <v:fill/>
              </v:shape>
              <v:shape style="position:absolute;left:6854;top:1465;width:376;height:265" coordorigin="6854,1465" coordsize="376,265" path="m7086,1565l7022,1565,7020,1730,7099,1730,7156,1614,7086,1614,7086,1565e" filled="t" fillcolor="#231F20" stroked="f">
                <v:path arrowok="t"/>
                <v:fill/>
              </v:shape>
              <v:shape style="position:absolute;left:6854;top:1465;width:376;height:265" coordorigin="6854,1465" coordsize="376,265" path="m7086,1465l7012,1465,6931,1614,6995,1614,7022,1565,7086,1565,7086,1465e" filled="t" fillcolor="#231F20" stroked="f">
                <v:path arrowok="t"/>
                <v:fill/>
              </v:shape>
              <v:shape style="position:absolute;left:6854;top:1465;width:376;height:265" coordorigin="6854,1465" coordsize="376,265" path="m7230,1465l7156,1465,7086,1614,7156,1614,7230,1465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2" w:after="0" w:line="240" w:lineRule="auto"/>
        <w:ind w:left="353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231F20"/>
          <w:spacing w:val="0"/>
          <w:w w:val="100"/>
          <w:b/>
          <w:bCs/>
        </w:rPr>
        <w:t>FS2001</w:t>
      </w:r>
      <w:r>
        <w:rPr>
          <w:rFonts w:ascii="Arial" w:hAnsi="Arial" w:cs="Arial" w:eastAsia="Arial"/>
          <w:sz w:val="32"/>
          <w:szCs w:val="32"/>
          <w:color w:val="231F20"/>
          <w:spacing w:val="-28"/>
          <w:w w:val="100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231F20"/>
          <w:spacing w:val="0"/>
          <w:w w:val="97"/>
          <w:b/>
          <w:bCs/>
        </w:rPr>
        <w:t>Exploding</w:t>
      </w:r>
      <w:r>
        <w:rPr>
          <w:rFonts w:ascii="Arial" w:hAnsi="Arial" w:cs="Arial" w:eastAsia="Arial"/>
          <w:sz w:val="32"/>
          <w:szCs w:val="32"/>
          <w:color w:val="231F20"/>
          <w:spacing w:val="9"/>
          <w:w w:val="97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231F20"/>
          <w:spacing w:val="0"/>
          <w:w w:val="100"/>
          <w:b/>
          <w:bCs/>
        </w:rPr>
        <w:t>view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0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18.741174pt;height:432.915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522" w:footer="0" w:top="740" w:bottom="280" w:left="500" w:right="420"/>
          <w:pgSz w:w="8240" w:h="11920"/>
        </w:sectPr>
      </w:pPr>
      <w:rPr/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550" w:footer="0" w:top="740" w:bottom="280" w:left="1120" w:right="620"/>
          <w:headerReference w:type="default" r:id="rId19"/>
          <w:pgSz w:w="8240" w:h="11920"/>
        </w:sectPr>
      </w:pPr>
      <w:rPr/>
    </w:p>
    <w:p>
      <w:pPr>
        <w:spacing w:before="26" w:after="0" w:line="240" w:lineRule="auto"/>
        <w:ind w:left="1124" w:right="-88"/>
        <w:jc w:val="left"/>
        <w:rPr>
          <w:rFonts w:ascii="Arial" w:hAnsi="Arial" w:cs="Arial" w:eastAsia="Arial"/>
          <w:sz w:val="31"/>
          <w:szCs w:val="31"/>
        </w:rPr>
      </w:pPr>
      <w:rPr/>
      <w:r>
        <w:rPr/>
        <w:pict>
          <v:group style="position:absolute;margin-left:213.200195pt;margin-top:-63.139683pt;width:169.435pt;height:.1pt;mso-position-horizontal-relative:page;mso-position-vertical-relative:paragraph;z-index:-934" coordorigin="4264,-1263" coordsize="3389,2">
            <v:shape style="position:absolute;left:4264;top:-1263;width:3389;height:2" coordorigin="4264,-1263" coordsize="3389,0" path="m4264,-1263l7653,-1263e" filled="f" stroked="t" strokeweight="2pt" strokecolor="#050100">
              <v:path arrowok="t"/>
            </v:shape>
          </v:group>
          <w10:wrap type="none"/>
        </w:pict>
      </w:r>
      <w:r>
        <w:rPr/>
        <w:pict>
          <v:group style="position:absolute;margin-left:188.927673pt;margin-top:-52.285492pt;width:94.083018pt;height:36.428336pt;mso-position-horizontal-relative:page;mso-position-vertical-relative:paragraph;z-index:-933" coordorigin="3779,-1046" coordsize="1882,729">
            <v:group style="position:absolute;left:4413;top:-1017;width:485;height:673" coordorigin="4413,-1017" coordsize="485,673">
              <v:shape style="position:absolute;left:4413;top:-1017;width:485;height:673" coordorigin="4413,-1017" coordsize="485,673" path="m4898,-1017l4777,-1017,4762,-1017,4684,-1008,4608,-984,4551,-955,4491,-902,4456,-852,4426,-780,4415,-721,4413,-677,4414,-661,4429,-582,4449,-524,4480,-470,4520,-422,4569,-385,4623,-359,4682,-347,4726,-344,4898,-344,4898,-513,4830,-513,4810,-514,4733,-528,4668,-571,4634,-643,4630,-689,4632,-710,4666,-783,4731,-825,4792,-841,4852,-845,4898,-845,4898,-1017e" filled="t" fillcolor="#221E1F" stroked="f">
                <v:path arrowok="t"/>
                <v:fill/>
              </v:shape>
            </v:group>
            <v:group style="position:absolute;left:3789;top:-1017;width:548;height:682" coordorigin="3789,-1017" coordsize="548,682">
              <v:shape style="position:absolute;left:3789;top:-1017;width:548;height:682" coordorigin="3789,-1017" coordsize="548,682" path="m4336,-1017l4115,-1017,4053,-1011,3979,-989,3911,-952,3864,-910,3822,-845,3799,-787,3789,-707,3789,-684,3789,-663,3802,-585,3829,-511,3874,-444,3932,-394,3988,-365,4062,-343,4123,-336,4172,-335,4196,-337,4260,-350,4324,-388,4336,-401,4332,-497,4148,-497,4129,-498,4053,-531,4005,-598,3988,-678,3990,-697,4015,-771,4056,-820,4132,-848,4155,-849,4336,-849,4336,-1017e" filled="t" fillcolor="#221E1F" stroked="f">
                <v:path arrowok="t"/>
                <v:fill/>
              </v:shape>
            </v:group>
            <v:group style="position:absolute;left:4148;top:-576;width:185;height:79" coordorigin="4148,-576" coordsize="185,79">
              <v:shape style="position:absolute;left:4148;top:-576;width:185;height:79" coordorigin="4148,-576" coordsize="185,79" path="m4329,-576l4269,-525,4211,-503,4148,-497,4332,-497,4329,-576e" filled="t" fillcolor="#221E1F" stroked="f">
                <v:path arrowok="t"/>
                <v:fill/>
              </v:shape>
            </v:group>
            <v:group style="position:absolute;left:4216;top:-770;width:179;height:178" coordorigin="4216,-770" coordsize="179,178">
              <v:shape style="position:absolute;left:4216;top:-770;width:179;height:178" coordorigin="4216,-770" coordsize="179,178" path="m4216,-770l4395,-770,4395,-592,4216,-592,4216,-770e" filled="t" fillcolor="#221E1F" stroked="f">
                <v:path arrowok="t"/>
                <v:fill/>
              </v:shape>
            </v:group>
            <v:group style="position:absolute;left:4960;top:-650;width:658;height:323" coordorigin="4960,-650" coordsize="658,323">
              <v:shape style="position:absolute;left:4960;top:-650;width:658;height:323" coordorigin="4960,-650" coordsize="658,323" path="m5162,-650l4960,-647,4963,-629,4966,-610,4991,-535,5022,-479,5073,-420,5122,-382,5176,-353,5252,-332,5316,-327,5335,-328,5411,-345,5469,-370,5520,-404,5574,-461,5610,-516,5618,-532,5287,-532,5268,-536,5200,-577,5168,-631,5162,-650e" filled="t" fillcolor="#221E1F" stroked="f">
                <v:path arrowok="t"/>
                <v:fill/>
              </v:shape>
            </v:group>
            <v:group style="position:absolute;left:5287;top:-650;width:363;height:118" coordorigin="5287,-650" coordsize="363,118">
              <v:shape style="position:absolute;left:5287;top:-650;width:363;height:118" coordorigin="5287,-650" coordsize="363,118" path="m5650,-650l5443,-639,5437,-622,5428,-605,5387,-558,5312,-533,5287,-532,5618,-532,5640,-591,5648,-630,5650,-650e" filled="t" fillcolor="#221E1F" stroked="f">
                <v:path arrowok="t"/>
                <v:fill/>
              </v:shape>
            </v:group>
            <v:group style="position:absolute;left:4960;top:-1036;width:657;height:323" coordorigin="4960,-1036" coordsize="657,323">
              <v:shape style="position:absolute;left:4960;top:-1036;width:657;height:323" coordorigin="4960,-1036" coordsize="657,323" path="m5306,-1036l5237,-1029,5161,-1002,5105,-970,5049,-917,5011,-866,4982,-810,4965,-752,4960,-713,5165,-724,5171,-741,5180,-758,5222,-805,5297,-830,5322,-831,5617,-831,5617,-832,5584,-889,5533,-946,5481,-984,5424,-1014,5367,-1030,5326,-1035,5306,-1036e" filled="t" fillcolor="#221E1F" stroked="f">
                <v:path arrowok="t"/>
                <v:fill/>
              </v:shape>
            </v:group>
            <v:group style="position:absolute;left:5322;top:-831;width:327;height:118" coordorigin="5322,-831" coordsize="327,118">
              <v:shape style="position:absolute;left:5322;top:-831;width:327;height:118" coordorigin="5322,-831" coordsize="327,118" path="m5617,-831l5322,-831,5342,-827,5360,-820,5421,-769,5447,-713,5649,-722,5633,-794,5625,-812,5617,-831e" filled="t" fillcolor="#221E1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56.372604pt;margin-top:-51.36478pt;width:30.362pt;height:34.651pt;mso-position-horizontal-relative:page;mso-position-vertical-relative:paragraph;z-index:-932" coordorigin="3127,-1027" coordsize="607,693">
            <v:group style="position:absolute;left:3137;top:-1017;width:587;height:673" coordorigin="3137,-1017" coordsize="587,673">
              <v:shape style="position:absolute;left:3137;top:-1017;width:587;height:673" coordorigin="3137,-1017" coordsize="587,673" path="m3536,-1017l3137,-1017,3137,-344,3337,-344,3337,-849,3725,-849,3716,-919,3675,-984,3608,-1011,3562,-1017,3536,-1017e" filled="t" fillcolor="#221E1F" stroked="f">
                <v:path arrowok="t"/>
                <v:fill/>
              </v:shape>
            </v:group>
            <v:group style="position:absolute;left:3337;top:-849;width:387;height:505" coordorigin="3337,-849" coordsize="387,505">
              <v:shape style="position:absolute;left:3337;top:-849;width:387;height:505" coordorigin="3337,-849" coordsize="387,505" path="m3725,-849l3337,-849,3453,-849,3475,-848,3508,-777,3508,-344,3725,-344,3725,-849e" filled="t" fillcolor="#221E1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42.106003pt;margin-top:-50.865383pt;width:9.868pt;height:9.826pt;mso-position-horizontal-relative:page;mso-position-vertical-relative:paragraph;z-index:-931" coordorigin="2842,-1017" coordsize="197,197">
            <v:shape style="position:absolute;left:2842;top:-1017;width:197;height:197" coordorigin="2842,-1017" coordsize="197,197" path="m2842,-1017l3039,-1017,3039,-821,2842,-821,2842,-1017e" filled="t" fillcolor="#221E1F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42.104004pt;margin-top:-37.107384pt;width:9.868pt;height:19.894pt;mso-position-horizontal-relative:page;mso-position-vertical-relative:paragraph;z-index:-930" coordorigin="2842,-742" coordsize="197,398">
            <v:shape style="position:absolute;left:2842;top:-742;width:197;height:398" coordorigin="2842,-742" coordsize="197,398" path="m3039,-344l2842,-344,2842,-742,3039,-742,3039,-344e" filled="t" fillcolor="#221E1F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31"/>
          <w:szCs w:val="31"/>
          <w:color w:val="231F20"/>
          <w:spacing w:val="0"/>
          <w:w w:val="102"/>
          <w:b/>
          <w:bCs/>
        </w:rPr>
        <w:t>FS2001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139"/>
        <w:jc w:val="righ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82.831055pt;margin-top:7.734779pt;width:238.399918pt;height:174.369225pt;mso-position-horizontal-relative:page;mso-position-vertical-relative:paragraph;z-index:-929" coordorigin="1657,155" coordsize="4768,3487">
            <v:shape style="position:absolute;left:1657;top:537;width:4768;height:3105" type="#_x0000_t75">
              <v:imagedata r:id="rId20" o:title=""/>
            </v:shape>
            <v:group style="position:absolute;left:3140;top:231;width:2;height:502" coordorigin="3140,231" coordsize="2,502">
              <v:shape style="position:absolute;left:3140;top:231;width:2;height:502" coordorigin="3140,231" coordsize="0,502" path="m3140,734l3140,231e" filled="f" stroked="t" strokeweight="1pt" strokecolor="#231F20">
                <v:path arrowok="t"/>
              </v:shape>
            </v:group>
            <v:group style="position:absolute;left:4527;top:271;width:2;height:502" coordorigin="4527,271" coordsize="2,502">
              <v:shape style="position:absolute;left:4527;top:271;width:2;height:502" coordorigin="4527,271" coordsize="0,502" path="m4527,774l4527,271e" filled="f" stroked="t" strokeweight="1pt" strokecolor="#231F20">
                <v:path arrowok="t"/>
              </v:shape>
            </v:group>
            <v:group style="position:absolute;left:4127;top:165;width:2;height:933" coordorigin="4127,165" coordsize="2,933">
              <v:shape style="position:absolute;left:4127;top:165;width:2;height:933" coordorigin="4127,165" coordsize="0,933" path="m4127,1098l4127,165e" filled="f" stroked="t" strokeweight="1pt" strokecolor="#231F20">
                <v:path arrowok="t"/>
              </v:shape>
            </v:group>
            <v:group style="position:absolute;left:3872;top:2980;width:2;height:630" coordorigin="3872,2980" coordsize="2,630">
              <v:shape style="position:absolute;left:3872;top:2980;width:2;height:630" coordorigin="3872,2980" coordsize="0,630" path="m3872,2980l3872,3610e" filled="f" stroked="t" strokeweight="1pt" strokecolor="#231F20">
                <v:path arrowok="t"/>
              </v:shape>
            </v:group>
            <v:group style="position:absolute;left:4143;top:3096;width:2;height:530" coordorigin="4143,3096" coordsize="2,530">
              <v:shape style="position:absolute;left:4143;top:3096;width:2;height:530" coordorigin="4143,3096" coordsize="0,530" path="m4143,3096l4143,3626e" filled="f" stroked="t" strokeweight="1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1"/>
        </w:rPr>
        <w:t>3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26" w:after="0" w:line="240" w:lineRule="auto"/>
        <w:ind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/>
        <w:br w:type="column"/>
      </w:r>
      <w:r>
        <w:rPr>
          <w:rFonts w:ascii="Arial" w:hAnsi="Arial" w:cs="Arial" w:eastAsia="Arial"/>
          <w:sz w:val="31"/>
          <w:szCs w:val="31"/>
          <w:color w:val="231F20"/>
          <w:spacing w:val="0"/>
          <w:w w:val="100"/>
          <w:b/>
          <w:bCs/>
        </w:rPr>
        <w:t>EN</w:t>
      </w:r>
      <w:r>
        <w:rPr>
          <w:rFonts w:ascii="Arial" w:hAnsi="Arial" w:cs="Arial" w:eastAsia="Arial"/>
          <w:sz w:val="31"/>
          <w:szCs w:val="31"/>
          <w:color w:val="231F20"/>
          <w:spacing w:val="52"/>
          <w:w w:val="100"/>
          <w:b/>
          <w:bCs/>
        </w:rPr>
        <w:t> </w:t>
      </w:r>
      <w:r>
        <w:rPr>
          <w:rFonts w:ascii="Arial" w:hAnsi="Arial" w:cs="Arial" w:eastAsia="Arial"/>
          <w:sz w:val="31"/>
          <w:szCs w:val="31"/>
          <w:color w:val="231F20"/>
          <w:spacing w:val="0"/>
          <w:w w:val="100"/>
          <w:b/>
          <w:bCs/>
        </w:rPr>
        <w:t>Finishing</w:t>
      </w:r>
      <w:r>
        <w:rPr>
          <w:rFonts w:ascii="Arial" w:hAnsi="Arial" w:cs="Arial" w:eastAsia="Arial"/>
          <w:sz w:val="31"/>
          <w:szCs w:val="31"/>
          <w:color w:val="231F20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31"/>
          <w:szCs w:val="31"/>
          <w:color w:val="231F20"/>
          <w:spacing w:val="0"/>
          <w:w w:val="102"/>
          <w:b/>
          <w:bCs/>
        </w:rPr>
        <w:t>Sander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0" w:after="0" w:line="330" w:lineRule="exact"/>
        <w:ind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231F20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31"/>
          <w:szCs w:val="31"/>
          <w:color w:val="231F20"/>
          <w:spacing w:val="68"/>
          <w:w w:val="100"/>
          <w:b/>
          <w:bCs/>
        </w:rPr>
        <w:t> </w:t>
      </w:r>
      <w:r>
        <w:rPr>
          <w:rFonts w:ascii="Arial" w:hAnsi="Arial" w:cs="Arial" w:eastAsia="Arial"/>
          <w:sz w:val="31"/>
          <w:szCs w:val="31"/>
          <w:color w:val="231F20"/>
          <w:spacing w:val="0"/>
          <w:w w:val="100"/>
          <w:b/>
          <w:bCs/>
        </w:rPr>
        <w:t>Lijadora</w:t>
      </w:r>
      <w:r>
        <w:rPr>
          <w:rFonts w:ascii="Arial" w:hAnsi="Arial" w:cs="Arial" w:eastAsia="Arial"/>
          <w:sz w:val="31"/>
          <w:szCs w:val="31"/>
          <w:color w:val="231F20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31"/>
          <w:szCs w:val="31"/>
          <w:color w:val="231F20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31"/>
          <w:szCs w:val="31"/>
          <w:color w:val="231F20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31"/>
          <w:szCs w:val="31"/>
          <w:color w:val="231F20"/>
          <w:spacing w:val="0"/>
          <w:w w:val="102"/>
          <w:b/>
          <w:bCs/>
        </w:rPr>
        <w:t>acabado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5" w:lineRule="exact"/>
        <w:ind w:left="217" w:right="-20"/>
        <w:jc w:val="left"/>
        <w:tabs>
          <w:tab w:pos="6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position w:val="8"/>
        </w:rPr>
        <w:t>4</w:t>
      </w:r>
      <w:r>
        <w:rPr>
          <w:rFonts w:ascii="Arial" w:hAnsi="Arial" w:cs="Arial" w:eastAsia="Arial"/>
          <w:sz w:val="22"/>
          <w:szCs w:val="22"/>
          <w:color w:val="231F20"/>
          <w:spacing w:val="-60"/>
          <w:w w:val="100"/>
          <w:position w:val="8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  <w:position w:val="8"/>
        </w:rPr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1"/>
          <w:position w:val="-3"/>
        </w:rPr>
        <w:t>5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8240" w:h="11920"/>
          <w:pgMar w:top="1100" w:bottom="280" w:left="1120" w:right="620"/>
          <w:cols w:num="2" w:equalWidth="0">
            <w:col w:w="2237" w:space="487"/>
            <w:col w:w="3776"/>
          </w:cols>
        </w:sectPr>
      </w:pPr>
      <w:rPr/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31.367706pt;margin-top:33.330704pt;width:168.056pt;height:.1pt;mso-position-horizontal-relative:page;mso-position-vertical-relative:page;z-index:-935" coordorigin="627,667" coordsize="3361,2">
            <v:shape style="position:absolute;left:627;top:667;width:3361;height:2" coordorigin="627,667" coordsize="3361,0" path="m627,667l3988,667e" filled="f" stroked="t" strokeweight="2pt" strokecolor="#050100">
              <v:path arrowok="t"/>
            </v:shape>
          </v:group>
          <w10:wrap type="none"/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2627" w:right="3323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1"/>
          <w:position w:val="-3"/>
        </w:rPr>
        <w:t>2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04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8.08002pt;height:192.96pt;mso-position-horizontal-relative:char;mso-position-vertical-relative:line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type w:val="continuous"/>
      <w:pgSz w:w="8240" w:h="11920"/>
      <w:pgMar w:top="1100" w:bottom="280" w:left="112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Nyala">
    <w:altName w:val="Nyala"/>
    <w:charset w:val="0"/>
    <w:family w:val="auto"/>
    <w:pitch w:val="variable"/>
  </w:font>
  <w:font w:name="Sakkal Majalla">
    <w:altName w:val="Sakkal Majalla"/>
    <w:charset w:val="0"/>
    <w:family w:val="auto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1.854599pt;margin-top:31.789261pt;width:156.161pt;height:.1pt;mso-position-horizontal-relative:page;mso-position-vertical-relative:page;z-index:-964" coordorigin="637,636" coordsize="3123,2">
          <v:shape style="position:absolute;left:637;top:636;width:3123;height:2" coordorigin="637,636" coordsize="3123,0" path="m637,636l3760,636e" filled="f" stroked="t" strokeweight="2pt" strokecolor="#050100">
            <v:path arrowok="t"/>
          </v:shape>
        </v:group>
        <w10:wrap type="none"/>
      </w:pict>
    </w:r>
    <w:r>
      <w:rPr/>
      <w:pict>
        <v:group style="position:absolute;margin-left:231.984406pt;margin-top:31.789261pt;width:151.161pt;height:.1pt;mso-position-horizontal-relative:page;mso-position-vertical-relative:page;z-index:-963" coordorigin="4640,636" coordsize="3023,2">
          <v:shape style="position:absolute;left:4640;top:636;width:3023;height:2" coordorigin="4640,636" coordsize="3023,0" path="m4640,636l7663,636e" filled="f" stroked="t" strokeweight="2pt" strokecolor="#0501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6.950195pt;margin-top:26.60627pt;width:43.485364pt;height:11.7317pt;mso-position-horizontal-relative:page;mso-position-vertical-relative:page;z-index:-962" type="#_x0000_t202" filled="f" stroked="f">
          <v:textbox inset="0,0,0,0">
            <w:txbxContent>
              <w:p>
                <w:pPr>
                  <w:spacing w:before="34" w:after="0" w:line="240" w:lineRule="auto"/>
                  <w:ind w:left="4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231F20"/>
                    <w:w w:val="101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231F20"/>
                    <w:spacing w:val="0"/>
                    <w:w w:val="101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10|English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00.190903pt;margin-top:28.253469pt;width:11.19331pt;height:10.2651pt;mso-position-horizontal-relative:page;mso-position-vertical-relative:page;z-index:-961" type="#_x0000_t202" filled="f" stroked="f">
          <v:textbox inset="0,0,0,0">
            <w:txbxContent>
              <w:p>
                <w:pPr>
                  <w:spacing w:before="4" w:after="0" w:line="240" w:lineRule="auto"/>
                  <w:ind w:left="20" w:right="-45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231F20"/>
                    <w:spacing w:val="0"/>
                    <w:w w:val="103"/>
                    <w:b/>
                    <w:bCs/>
                  </w:rPr>
                  <w:t>22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g"/><Relationship Id="rId9" Type="http://schemas.openxmlformats.org/officeDocument/2006/relationships/hyperlink" Target="http://www.ingcotools.com/" TargetMode="External"/><Relationship Id="rId10" Type="http://schemas.openxmlformats.org/officeDocument/2006/relationships/header" Target="header1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jp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header" Target="header2.xml"/><Relationship Id="rId20" Type="http://schemas.openxmlformats.org/officeDocument/2006/relationships/image" Target="media/image13.png"/><Relationship Id="rId21" Type="http://schemas.openxmlformats.org/officeDocument/2006/relationships/image" Target="media/image1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 DE641 PGF290E 071107.indd</dc:title>
  <dcterms:created xsi:type="dcterms:W3CDTF">2015-12-25T15:12:06Z</dcterms:created>
  <dcterms:modified xsi:type="dcterms:W3CDTF">2015-12-25T15:12:06Z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2008-01-09T00:00:00Z</vt:filetime>
  </property>
  <property fmtid="{D5CDD505-2E9C-101B-9397-08002B2CF9AE}" pid="3" name="LastSaved">
    <vt:filetime>2015-12-25T00:00:00Z</vt:filetime>
  </property>
</Properties>
</file>